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D4FD" w14:textId="77777777" w:rsidR="00122373" w:rsidRDefault="00122373" w:rsidP="0E036C37">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02A9D577" w14:textId="77777777" w:rsidR="005F51A6" w:rsidRPr="00FB0309" w:rsidRDefault="005F51A6" w:rsidP="0E036C37">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0E036C37">
        <w:rPr>
          <w:rFonts w:ascii="EC Square Sans Pro" w:hAnsi="EC Square Sans Pro"/>
          <w:b/>
          <w:bCs/>
          <w:sz w:val="34"/>
          <w:szCs w:val="34"/>
          <w:lang w:val="en-IE"/>
        </w:rPr>
        <w:t>MAKE A DIFFERENCE - JOIN THE EUROPEAN COMMISSION</w:t>
      </w:r>
    </w:p>
    <w:p w14:paraId="486EEAC1" w14:textId="77777777" w:rsidR="463A158D" w:rsidRDefault="463A158D" w:rsidP="0E036C37">
      <w:pPr>
        <w:spacing w:beforeAutospacing="1" w:afterAutospacing="1" w:line="240" w:lineRule="auto"/>
        <w:outlineLvl w:val="1"/>
        <w:rPr>
          <w:rFonts w:ascii="EC Square Sans Pro" w:hAnsi="EC Square Sans Pro"/>
          <w:b/>
          <w:bCs/>
          <w:sz w:val="34"/>
          <w:szCs w:val="34"/>
          <w:lang w:val="en-IE"/>
        </w:rPr>
      </w:pPr>
    </w:p>
    <w:p w14:paraId="6230D49E" w14:textId="77777777" w:rsidR="005F51A6" w:rsidRPr="00FB0309" w:rsidRDefault="005F51A6" w:rsidP="005F51A6">
      <w:pPr>
        <w:pStyle w:val="NormalWeb"/>
        <w:jc w:val="both"/>
        <w:rPr>
          <w:rFonts w:ascii="Garamond" w:hAnsi="Garamond"/>
        </w:rPr>
      </w:pPr>
      <w:r w:rsidRPr="0E036C37">
        <w:rPr>
          <w:rFonts w:ascii="Garamond" w:hAnsi="Garamond"/>
        </w:rPr>
        <w:t>Do you want to help shape the future of the European Union? Make the planet greener, promote a fairer society,</w:t>
      </w:r>
      <w:r>
        <w:t> </w:t>
      </w:r>
      <w:r w:rsidRPr="0E036C37">
        <w:rPr>
          <w:rFonts w:ascii="Garamond" w:hAnsi="Garamond"/>
        </w:rPr>
        <w:t>or support businesses and innovation across the EU? Then come and work for the European Commission where you can really make a difference!</w:t>
      </w:r>
    </w:p>
    <w:p w14:paraId="06598E77" w14:textId="77777777" w:rsidR="005F51A6" w:rsidRDefault="005F51A6" w:rsidP="005F51A6">
      <w:pPr>
        <w:pStyle w:val="NormalWeb"/>
        <w:jc w:val="both"/>
        <w:rPr>
          <w:rFonts w:ascii="Garamond" w:hAnsi="Garamond"/>
        </w:rPr>
      </w:pPr>
      <w:r w:rsidRPr="0E036C37">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DC005D" w:rsidRPr="0E036C37">
        <w:rPr>
          <w:rFonts w:ascii="Garamond" w:hAnsi="Garamond"/>
        </w:rPr>
        <w:t xml:space="preserve">backgrounds, </w:t>
      </w:r>
      <w:r w:rsidRPr="0E036C37">
        <w:rPr>
          <w:rFonts w:ascii="Garamond" w:hAnsi="Garamond"/>
        </w:rPr>
        <w:t>languages and cultures make the Commission a vibrant and inclusive place</w:t>
      </w:r>
      <w:r w:rsidR="3AB62339" w:rsidRPr="0E036C37">
        <w:rPr>
          <w:rFonts w:ascii="Garamond" w:hAnsi="Garamond"/>
        </w:rPr>
        <w:t xml:space="preserve"> to work</w:t>
      </w:r>
      <w:r w:rsidRPr="0E036C37">
        <w:rPr>
          <w:rFonts w:ascii="Garamond" w:hAnsi="Garamond"/>
        </w:rPr>
        <w:t xml:space="preserve">. </w:t>
      </w:r>
    </w:p>
    <w:p w14:paraId="34BB0F46" w14:textId="77777777" w:rsidR="005F51A6" w:rsidRPr="00FB0DF1" w:rsidRDefault="005F51A6" w:rsidP="005F51A6">
      <w:pPr>
        <w:pStyle w:val="NormalWeb"/>
        <w:rPr>
          <w:rFonts w:ascii="Garamond" w:hAnsi="Garamond"/>
          <w:b/>
          <w:bCs/>
        </w:rPr>
      </w:pPr>
      <w:r w:rsidRPr="0E036C37">
        <w:rPr>
          <w:rFonts w:ascii="Garamond" w:hAnsi="Garamond"/>
          <w:b/>
          <w:bCs/>
        </w:rPr>
        <w:t xml:space="preserve">WE OFFER </w:t>
      </w:r>
      <w:r w:rsidR="00107ECD" w:rsidRPr="0E036C37">
        <w:rPr>
          <w:rFonts w:ascii="Garamond" w:hAnsi="Garamond"/>
          <w:b/>
          <w:bCs/>
        </w:rPr>
        <w:t>GREAT JOBS AND GREAT</w:t>
      </w:r>
      <w:r w:rsidRPr="0E036C37">
        <w:rPr>
          <w:rFonts w:ascii="Garamond" w:hAnsi="Garamond"/>
          <w:b/>
          <w:bCs/>
        </w:rPr>
        <w:t xml:space="preserve"> WORKING CONDITIONS:</w:t>
      </w:r>
    </w:p>
    <w:p w14:paraId="0745B212" w14:textId="77777777" w:rsidR="005F51A6" w:rsidRDefault="005F51A6" w:rsidP="005F51A6">
      <w:pPr>
        <w:pStyle w:val="NormalWeb"/>
        <w:numPr>
          <w:ilvl w:val="0"/>
          <w:numId w:val="7"/>
        </w:numPr>
        <w:rPr>
          <w:rFonts w:ascii="Garamond" w:hAnsi="Garamond"/>
        </w:rPr>
      </w:pPr>
      <w:r w:rsidRPr="0E036C37">
        <w:rPr>
          <w:rFonts w:ascii="Garamond" w:hAnsi="Garamond"/>
        </w:rPr>
        <w:t xml:space="preserve">Interesting and challenging jobs with plenty of opportunities for training and acquiring new skills and competencies </w:t>
      </w:r>
      <w:r w:rsidR="004650E3" w:rsidRPr="0E036C37">
        <w:rPr>
          <w:rFonts w:ascii="Garamond" w:hAnsi="Garamond"/>
        </w:rPr>
        <w:t xml:space="preserve">throughout </w:t>
      </w:r>
      <w:r w:rsidRPr="0E036C37">
        <w:rPr>
          <w:rFonts w:ascii="Garamond" w:hAnsi="Garamond"/>
        </w:rPr>
        <w:t>your whole career</w:t>
      </w:r>
    </w:p>
    <w:p w14:paraId="17CD1483" w14:textId="77777777" w:rsidR="005F51A6" w:rsidRDefault="005F51A6" w:rsidP="005F51A6">
      <w:pPr>
        <w:pStyle w:val="NormalWeb"/>
        <w:numPr>
          <w:ilvl w:val="0"/>
          <w:numId w:val="7"/>
        </w:numPr>
        <w:rPr>
          <w:rFonts w:ascii="Garamond" w:hAnsi="Garamond"/>
        </w:rPr>
      </w:pPr>
      <w:r w:rsidRPr="0E036C37">
        <w:rPr>
          <w:rFonts w:ascii="Garamond" w:hAnsi="Garamond"/>
        </w:rPr>
        <w:t xml:space="preserve">Opportunities to </w:t>
      </w:r>
      <w:r w:rsidR="1C199DAB" w:rsidRPr="0E036C37">
        <w:rPr>
          <w:rFonts w:ascii="Garamond" w:hAnsi="Garamond"/>
        </w:rPr>
        <w:t>move between different policy</w:t>
      </w:r>
      <w:r w:rsidRPr="0E036C37">
        <w:rPr>
          <w:rFonts w:ascii="Garamond" w:hAnsi="Garamond"/>
        </w:rPr>
        <w:t xml:space="preserve"> areas throughout your career</w:t>
      </w:r>
    </w:p>
    <w:p w14:paraId="3198B35E" w14:textId="77777777" w:rsidR="005F51A6" w:rsidRDefault="65F168AD" w:rsidP="005F51A6">
      <w:pPr>
        <w:pStyle w:val="NormalWeb"/>
        <w:numPr>
          <w:ilvl w:val="0"/>
          <w:numId w:val="7"/>
        </w:numPr>
        <w:rPr>
          <w:rFonts w:ascii="Garamond" w:hAnsi="Garamond"/>
        </w:rPr>
      </w:pPr>
      <w:r w:rsidRPr="0E036C37">
        <w:rPr>
          <w:rFonts w:ascii="Garamond" w:hAnsi="Garamond"/>
        </w:rPr>
        <w:t xml:space="preserve">A package of </w:t>
      </w:r>
      <w:r w:rsidR="729B6D42" w:rsidRPr="0E036C37">
        <w:rPr>
          <w:rFonts w:ascii="Garamond" w:hAnsi="Garamond"/>
        </w:rPr>
        <w:t>f</w:t>
      </w:r>
      <w:r w:rsidR="005F51A6" w:rsidRPr="0E036C37">
        <w:rPr>
          <w:rFonts w:ascii="Garamond" w:hAnsi="Garamond"/>
        </w:rPr>
        <w:t xml:space="preserve">lexible working conditions </w:t>
      </w:r>
      <w:r w:rsidR="7E135E49" w:rsidRPr="0E036C37">
        <w:rPr>
          <w:rFonts w:ascii="Garamond" w:hAnsi="Garamond"/>
        </w:rPr>
        <w:t xml:space="preserve">including </w:t>
      </w:r>
      <w:r w:rsidR="005F51A6" w:rsidRPr="0E036C37">
        <w:rPr>
          <w:rFonts w:ascii="Garamond" w:hAnsi="Garamond"/>
        </w:rPr>
        <w:t>the possibility of teleworking – we care about your work-life balance</w:t>
      </w:r>
    </w:p>
    <w:p w14:paraId="4A25E574" w14:textId="77777777" w:rsidR="005F51A6" w:rsidRDefault="005F51A6" w:rsidP="005F51A6">
      <w:pPr>
        <w:pStyle w:val="NormalWeb"/>
        <w:numPr>
          <w:ilvl w:val="0"/>
          <w:numId w:val="7"/>
        </w:numPr>
        <w:rPr>
          <w:rFonts w:ascii="Garamond" w:hAnsi="Garamond"/>
        </w:rPr>
      </w:pPr>
      <w:r w:rsidRPr="0E036C37">
        <w:rPr>
          <w:rFonts w:ascii="Garamond" w:hAnsi="Garamond"/>
        </w:rPr>
        <w:t xml:space="preserve">A competitive financial package, including comprehensive </w:t>
      </w:r>
      <w:r w:rsidR="33944AFE" w:rsidRPr="0E036C37">
        <w:rPr>
          <w:rFonts w:ascii="Garamond" w:hAnsi="Garamond"/>
        </w:rPr>
        <w:t>healthcare</w:t>
      </w:r>
      <w:r w:rsidRPr="0E036C37">
        <w:rPr>
          <w:rFonts w:ascii="Garamond" w:hAnsi="Garamond"/>
        </w:rPr>
        <w:t xml:space="preserve">, accident and pension schemes </w:t>
      </w:r>
    </w:p>
    <w:p w14:paraId="2AE077D9" w14:textId="77777777" w:rsidR="005F51A6" w:rsidRDefault="005F51A6" w:rsidP="005F51A6">
      <w:pPr>
        <w:pStyle w:val="NormalWeb"/>
        <w:numPr>
          <w:ilvl w:val="0"/>
          <w:numId w:val="7"/>
        </w:numPr>
        <w:rPr>
          <w:rFonts w:ascii="Garamond" w:hAnsi="Garamond"/>
        </w:rPr>
      </w:pPr>
      <w:r w:rsidRPr="0E036C37">
        <w:rPr>
          <w:rFonts w:ascii="Garamond" w:hAnsi="Garamond"/>
        </w:rPr>
        <w:t xml:space="preserve">A multilingual, multicultural workplace where personal and career development are strongly promoted </w:t>
      </w:r>
    </w:p>
    <w:p w14:paraId="0062781B" w14:textId="77777777" w:rsidR="005F51A6" w:rsidRDefault="005F51A6" w:rsidP="005F51A6">
      <w:pPr>
        <w:pStyle w:val="NormalWeb"/>
        <w:numPr>
          <w:ilvl w:val="0"/>
          <w:numId w:val="7"/>
        </w:numPr>
        <w:rPr>
          <w:rFonts w:ascii="Garamond" w:hAnsi="Garamond"/>
        </w:rPr>
      </w:pPr>
      <w:r w:rsidRPr="0E036C37">
        <w:rPr>
          <w:rFonts w:ascii="Garamond" w:hAnsi="Garamond"/>
        </w:rPr>
        <w:t xml:space="preserve">Multilingual schools for your </w:t>
      </w:r>
      <w:r w:rsidR="00161D10" w:rsidRPr="0E036C37">
        <w:rPr>
          <w:rFonts w:ascii="Garamond" w:hAnsi="Garamond"/>
        </w:rPr>
        <w:t>children</w:t>
      </w:r>
    </w:p>
    <w:p w14:paraId="5CA66718" w14:textId="77777777" w:rsidR="005F51A6" w:rsidRPr="00E24ECD" w:rsidRDefault="005F51A6" w:rsidP="00FE4298">
      <w:pPr>
        <w:pStyle w:val="NormalWeb"/>
        <w:ind w:right="-46"/>
        <w:jc w:val="both"/>
        <w:rPr>
          <w:rFonts w:ascii="Garamond" w:hAnsi="Garamond"/>
          <w:b/>
          <w:bCs/>
        </w:rPr>
      </w:pPr>
      <w:r w:rsidRPr="0E036C37">
        <w:rPr>
          <w:rFonts w:ascii="Garamond" w:hAnsi="Garamond"/>
          <w:b/>
          <w:bCs/>
        </w:rPr>
        <w:t xml:space="preserve">We recruit from a wide range of backgrounds and </w:t>
      </w:r>
      <w:r w:rsidR="5A17D6F5" w:rsidRPr="0E036C37">
        <w:rPr>
          <w:rFonts w:ascii="Garamond" w:hAnsi="Garamond"/>
          <w:b/>
          <w:bCs/>
        </w:rPr>
        <w:t xml:space="preserve">actively </w:t>
      </w:r>
      <w:r w:rsidRPr="0E036C37">
        <w:rPr>
          <w:rFonts w:ascii="Garamond" w:hAnsi="Garamond"/>
          <w:b/>
          <w:bCs/>
        </w:rPr>
        <w:t>promote diversity and inclusion:</w:t>
      </w:r>
    </w:p>
    <w:p w14:paraId="76CDE1E7" w14:textId="77777777" w:rsidR="005F51A6" w:rsidRDefault="005F51A6" w:rsidP="005F51A6">
      <w:pPr>
        <w:pStyle w:val="NormalWeb"/>
        <w:jc w:val="both"/>
        <w:rPr>
          <w:rFonts w:ascii="Garamond" w:hAnsi="Garamond"/>
        </w:rPr>
      </w:pPr>
      <w:r w:rsidRPr="0E036C37">
        <w:rPr>
          <w:rFonts w:ascii="Garamond" w:hAnsi="Garamond"/>
        </w:rPr>
        <w:t xml:space="preserve">We </w:t>
      </w:r>
      <w:r w:rsidR="00F55A75" w:rsidRPr="0E036C37">
        <w:rPr>
          <w:rFonts w:ascii="Garamond" w:hAnsi="Garamond"/>
        </w:rPr>
        <w:t xml:space="preserve">do </w:t>
      </w:r>
      <w:r w:rsidRPr="0E036C37">
        <w:rPr>
          <w:rFonts w:ascii="Garamond" w:hAnsi="Garamond"/>
        </w:rPr>
        <w:t xml:space="preserve">not only recruit political scientists and lawyers but </w:t>
      </w:r>
      <w:r w:rsidR="00F55A75" w:rsidRPr="0E036C37">
        <w:rPr>
          <w:rFonts w:ascii="Garamond" w:hAnsi="Garamond"/>
        </w:rPr>
        <w:t xml:space="preserve">are </w:t>
      </w:r>
      <w:r w:rsidRPr="0E036C37">
        <w:rPr>
          <w:rFonts w:ascii="Garamond" w:hAnsi="Garamond"/>
        </w:rPr>
        <w:t>also looking for all kinds of profiles, including scientists, linguists</w:t>
      </w:r>
      <w:r w:rsidR="00C05A03" w:rsidRPr="0E036C37">
        <w:rPr>
          <w:rFonts w:ascii="Garamond" w:hAnsi="Garamond"/>
        </w:rPr>
        <w:t>, IT experts, data analysts</w:t>
      </w:r>
      <w:r w:rsidRPr="0E036C37">
        <w:rPr>
          <w:rFonts w:ascii="Garamond" w:hAnsi="Garamond"/>
        </w:rPr>
        <w:t xml:space="preserve"> and economists, as well as drivers and engineers.</w:t>
      </w:r>
    </w:p>
    <w:p w14:paraId="53604F81" w14:textId="77777777" w:rsidR="005F51A6" w:rsidRPr="00C05A03" w:rsidRDefault="005F51A6" w:rsidP="005F51A6">
      <w:pPr>
        <w:pStyle w:val="NormalWeb"/>
        <w:jc w:val="both"/>
        <w:rPr>
          <w:rFonts w:ascii="Garamond" w:hAnsi="Garamond"/>
        </w:rPr>
      </w:pPr>
      <w:r w:rsidRPr="0E036C37">
        <w:rPr>
          <w:rFonts w:ascii="Garamond" w:hAnsi="Garamond"/>
        </w:rPr>
        <w:t xml:space="preserve">We are committed to equal opportunities </w:t>
      </w:r>
      <w:r w:rsidR="073AAD2E" w:rsidRPr="0E036C37">
        <w:rPr>
          <w:rFonts w:ascii="Garamond" w:hAnsi="Garamond"/>
        </w:rPr>
        <w:t xml:space="preserve">and </w:t>
      </w:r>
      <w:r w:rsidRPr="0E036C37">
        <w:rPr>
          <w:rFonts w:ascii="Garamond" w:hAnsi="Garamond"/>
        </w:rPr>
        <w:t>to foster</w:t>
      </w:r>
      <w:r w:rsidR="400EF359" w:rsidRPr="0E036C37">
        <w:rPr>
          <w:rFonts w:ascii="Garamond" w:hAnsi="Garamond"/>
        </w:rPr>
        <w:t>ing</w:t>
      </w:r>
      <w:r w:rsidRPr="0E036C37">
        <w:rPr>
          <w:rFonts w:ascii="Garamond" w:hAnsi="Garamond"/>
        </w:rPr>
        <w:t xml:space="preserve"> a rich, diverse and inclusive working environment. We </w:t>
      </w:r>
      <w:r w:rsidR="5A10B6BF" w:rsidRPr="0E036C37">
        <w:rPr>
          <w:rFonts w:ascii="Garamond" w:hAnsi="Garamond"/>
        </w:rPr>
        <w:t xml:space="preserve">aim for our workforce to be representative of European society and </w:t>
      </w:r>
      <w:r w:rsidRPr="0E036C37">
        <w:rPr>
          <w:rFonts w:ascii="Garamond" w:hAnsi="Garamond"/>
        </w:rPr>
        <w:t>strongly welcome applications from all qualified candidates</w:t>
      </w:r>
      <w:r w:rsidR="7B12D599" w:rsidRPr="0E036C37">
        <w:rPr>
          <w:rFonts w:ascii="Garamond" w:hAnsi="Garamond"/>
        </w:rPr>
        <w:t>. We</w:t>
      </w:r>
      <w:r w:rsidRPr="0E036C37">
        <w:rPr>
          <w:rFonts w:ascii="Garamond" w:hAnsi="Garamond"/>
        </w:rPr>
        <w:t xml:space="preserve"> actively seek to create a workplace where each staff member feels valued and respected, can give their best and </w:t>
      </w:r>
      <w:r w:rsidR="00741300" w:rsidRPr="0E036C37">
        <w:rPr>
          <w:rFonts w:ascii="Garamond" w:hAnsi="Garamond"/>
        </w:rPr>
        <w:t xml:space="preserve">can </w:t>
      </w:r>
      <w:r w:rsidRPr="0E036C37">
        <w:rPr>
          <w:rFonts w:ascii="Garamond" w:hAnsi="Garamond"/>
        </w:rPr>
        <w:t>develop to their full potential.</w:t>
      </w:r>
    </w:p>
    <w:p w14:paraId="30D6F9FB" w14:textId="77777777" w:rsidR="007D16F6" w:rsidRDefault="007D16F6" w:rsidP="005F51A6">
      <w:pPr>
        <w:pStyle w:val="NormalWeb"/>
        <w:jc w:val="both"/>
        <w:rPr>
          <w:rFonts w:ascii="Garamond" w:hAnsi="Garamond"/>
        </w:rPr>
      </w:pPr>
    </w:p>
    <w:p w14:paraId="4240DE29" w14:textId="77777777" w:rsidR="005F51A6" w:rsidRDefault="005F51A6" w:rsidP="005F51A6">
      <w:pPr>
        <w:pStyle w:val="NormalWeb"/>
        <w:jc w:val="both"/>
        <w:rPr>
          <w:rFonts w:ascii="Garamond" w:hAnsi="Garamond"/>
        </w:rPr>
      </w:pPr>
      <w:r w:rsidRPr="7A1BC87E">
        <w:rPr>
          <w:rFonts w:ascii="Garamond" w:hAnsi="Garamond"/>
        </w:rPr>
        <w:lastRenderedPageBreak/>
        <w:t xml:space="preserve">To </w:t>
      </w:r>
      <w:r w:rsidR="00D00B0E" w:rsidRPr="7A1BC87E">
        <w:rPr>
          <w:rFonts w:ascii="Garamond" w:hAnsi="Garamond"/>
        </w:rPr>
        <w:t xml:space="preserve">promote </w:t>
      </w:r>
      <w:r w:rsidRPr="7A1BC87E">
        <w:rPr>
          <w:rFonts w:ascii="Garamond" w:hAnsi="Garamond"/>
        </w:rPr>
        <w:t xml:space="preserve">diversity and establish a geographically balanced </w:t>
      </w:r>
      <w:r w:rsidR="00C05A03" w:rsidRPr="7A1BC87E">
        <w:rPr>
          <w:rFonts w:ascii="Garamond" w:hAnsi="Garamond"/>
        </w:rPr>
        <w:t>pool of candidates</w:t>
      </w:r>
      <w:r w:rsidRPr="7A1BC87E">
        <w:rPr>
          <w:rFonts w:ascii="Garamond" w:hAnsi="Garamond"/>
        </w:rPr>
        <w:t xml:space="preserve">, we strongly encourage applicants from Member States which are currently underrepresented in the European Commission workforce to apply. These Member States are currently Austria, the Czech Republic, Denmark, the Netherlands, Estonia, Finland, Germany, Ireland, </w:t>
      </w:r>
      <w:r w:rsidR="00AF6824">
        <w:rPr>
          <w:rFonts w:ascii="Garamond" w:hAnsi="Garamond"/>
        </w:rPr>
        <w:t xml:space="preserve">Latvia, </w:t>
      </w:r>
      <w:r w:rsidRPr="7A1BC87E">
        <w:rPr>
          <w:rFonts w:ascii="Garamond" w:hAnsi="Garamond"/>
        </w:rPr>
        <w:t>Luxembourg, Malta, Poland, Slovakia and Sweden</w:t>
      </w:r>
      <w:r w:rsidRPr="0E036C37">
        <w:rPr>
          <w:rStyle w:val="FootnoteReference"/>
          <w:rFonts w:ascii="Garamond" w:hAnsi="Garamond"/>
        </w:rPr>
        <w:footnoteReference w:id="1"/>
      </w:r>
      <w:r w:rsidRPr="7A1BC87E">
        <w:rPr>
          <w:rFonts w:ascii="Garamond" w:hAnsi="Garamond"/>
        </w:rPr>
        <w:t>. Recruitment will however remain strictly based on the merits of all applicants and no positions will be reserved for nationals of any specific Member State.</w:t>
      </w:r>
    </w:p>
    <w:p w14:paraId="4D97ABC7" w14:textId="77777777" w:rsidR="005F51A6" w:rsidRDefault="005F51A6" w:rsidP="005F51A6">
      <w:pPr>
        <w:pStyle w:val="NormalWeb"/>
        <w:jc w:val="both"/>
        <w:rPr>
          <w:rStyle w:val="Hyperlink"/>
          <w:rFonts w:ascii="Garamond" w:hAnsi="Garamond"/>
        </w:rPr>
      </w:pPr>
      <w:r w:rsidRPr="0E036C37">
        <w:rPr>
          <w:rFonts w:ascii="Garamond" w:hAnsi="Garamond"/>
        </w:rPr>
        <w:t xml:space="preserve">For more information </w:t>
      </w:r>
      <w:hyperlink r:id="rId11">
        <w:r w:rsidRPr="0E036C37">
          <w:rPr>
            <w:rStyle w:val="Hyperlink"/>
            <w:rFonts w:ascii="Garamond" w:hAnsi="Garamond"/>
          </w:rPr>
          <w:t>ec.europa.eu/work-with-us</w:t>
        </w:r>
      </w:hyperlink>
    </w:p>
    <w:p w14:paraId="4EA5C5D0" w14:textId="77777777" w:rsidR="55836026" w:rsidRDefault="55836026" w:rsidP="55836026">
      <w:pPr>
        <w:pStyle w:val="NormalWeb"/>
        <w:jc w:val="both"/>
        <w:rPr>
          <w:rFonts w:ascii="Garamond" w:hAnsi="Garamond"/>
        </w:rPr>
      </w:pPr>
    </w:p>
    <w:p w14:paraId="48A29235" w14:textId="77777777" w:rsidR="005F51A6" w:rsidRPr="00560DBA" w:rsidRDefault="005F51A6" w:rsidP="005F51A6">
      <w:pPr>
        <w:spacing w:after="160" w:line="259" w:lineRule="auto"/>
        <w:jc w:val="center"/>
        <w:rPr>
          <w:rFonts w:ascii="Garamond" w:hAnsi="Garamond"/>
          <w:b/>
          <w:bCs/>
          <w:sz w:val="24"/>
          <w:szCs w:val="24"/>
        </w:rPr>
      </w:pPr>
      <w:r w:rsidRPr="0E036C37">
        <w:rPr>
          <w:rFonts w:ascii="Garamond" w:hAnsi="Garamond"/>
          <w:b/>
          <w:bCs/>
          <w:sz w:val="24"/>
          <w:szCs w:val="24"/>
        </w:rPr>
        <w:t>STAFF RECRUITED ON CONTRACTS</w:t>
      </w:r>
    </w:p>
    <w:p w14:paraId="1FCFC656" w14:textId="77777777" w:rsidR="005F51A6" w:rsidRDefault="005F51A6" w:rsidP="005F51A6">
      <w:pPr>
        <w:spacing w:after="160" w:line="259" w:lineRule="auto"/>
        <w:jc w:val="center"/>
        <w:rPr>
          <w:rFonts w:ascii="Garamond" w:eastAsia="Times New Roman" w:hAnsi="Garamond" w:cs="Times New Roman"/>
          <w:color w:val="404040"/>
          <w:sz w:val="24"/>
          <w:szCs w:val="24"/>
          <w:lang w:val="en-IE" w:eastAsia="en-IE"/>
        </w:rPr>
      </w:pPr>
    </w:p>
    <w:p w14:paraId="00F884DF" w14:textId="77777777" w:rsidR="005F51A6" w:rsidRPr="00560DBA" w:rsidRDefault="005F51A6" w:rsidP="005F51A6">
      <w:pPr>
        <w:spacing w:after="160" w:line="259" w:lineRule="auto"/>
        <w:jc w:val="both"/>
        <w:rPr>
          <w:rFonts w:ascii="Garamond" w:hAnsi="Garamond"/>
          <w:b/>
          <w:bCs/>
        </w:rPr>
      </w:pPr>
      <w:r w:rsidRPr="0E036C37">
        <w:rPr>
          <w:rFonts w:ascii="Garamond" w:eastAsia="Times New Roman" w:hAnsi="Garamond" w:cs="Times New Roman"/>
          <w:color w:val="000000" w:themeColor="text1"/>
          <w:sz w:val="24"/>
          <w:szCs w:val="24"/>
          <w:lang w:val="en-IE" w:eastAsia="en-IE"/>
        </w:rPr>
        <w:t xml:space="preserve">In addition to permanent officials, the European Commission </w:t>
      </w:r>
      <w:r w:rsidRPr="0E036C37">
        <w:rPr>
          <w:rFonts w:ascii="Garamond" w:eastAsia="Times New Roman" w:hAnsi="Garamond" w:cs="Times New Roman"/>
          <w:color w:val="404040" w:themeColor="text1" w:themeTint="BF"/>
          <w:sz w:val="24"/>
          <w:szCs w:val="24"/>
          <w:lang w:val="en-IE" w:eastAsia="en-IE"/>
        </w:rPr>
        <w:t>offers</w:t>
      </w:r>
      <w:r w:rsidRPr="0E036C37">
        <w:rPr>
          <w:rFonts w:ascii="Garamond" w:eastAsia="Times New Roman" w:hAnsi="Garamond" w:cs="Times New Roman"/>
          <w:color w:val="000000" w:themeColor="text1"/>
          <w:sz w:val="24"/>
          <w:szCs w:val="24"/>
          <w:lang w:val="en-IE" w:eastAsia="en-IE"/>
        </w:rPr>
        <w:t xml:space="preserve"> non-permanent </w:t>
      </w:r>
      <w:r w:rsidRPr="0E036C37">
        <w:rPr>
          <w:rFonts w:ascii="Garamond" w:eastAsia="Times New Roman" w:hAnsi="Garamond" w:cs="Times New Roman"/>
          <w:color w:val="404040" w:themeColor="text1" w:themeTint="BF"/>
          <w:sz w:val="24"/>
          <w:szCs w:val="24"/>
          <w:lang w:val="en-IE" w:eastAsia="en-IE"/>
        </w:rPr>
        <w:t>positions</w:t>
      </w:r>
      <w:r w:rsidRPr="0E036C37">
        <w:rPr>
          <w:rFonts w:ascii="Garamond" w:eastAsia="Times New Roman" w:hAnsi="Garamond" w:cs="Times New Roman"/>
          <w:color w:val="000000" w:themeColor="text1"/>
          <w:sz w:val="24"/>
          <w:szCs w:val="24"/>
          <w:lang w:val="en-IE" w:eastAsia="en-IE"/>
        </w:rPr>
        <w:t>. There are two categories of non-permanent staff:</w:t>
      </w:r>
    </w:p>
    <w:p w14:paraId="590E1841" w14:textId="77777777" w:rsidR="005F51A6" w:rsidRPr="00FB0309" w:rsidRDefault="00946BB7" w:rsidP="0E036C37">
      <w:pPr>
        <w:numPr>
          <w:ilvl w:val="0"/>
          <w:numId w:val="6"/>
        </w:numPr>
        <w:spacing w:after="100" w:afterAutospacing="1" w:line="240" w:lineRule="auto"/>
        <w:jc w:val="both"/>
        <w:rPr>
          <w:rFonts w:ascii="Garamond" w:eastAsia="Times New Roman" w:hAnsi="Garamond" w:cs="Times New Roman"/>
          <w:color w:val="404040"/>
          <w:sz w:val="24"/>
          <w:szCs w:val="24"/>
          <w:lang w:val="en-IE" w:eastAsia="en-IE"/>
        </w:rPr>
      </w:pPr>
      <w:hyperlink r:id="rId12">
        <w:r w:rsidRPr="0E036C37">
          <w:rPr>
            <w:rStyle w:val="Hyperlink"/>
            <w:rFonts w:ascii="Garamond" w:eastAsia="Times New Roman" w:hAnsi="Garamond" w:cs="Times New Roman"/>
            <w:b/>
            <w:bCs/>
            <w:sz w:val="24"/>
            <w:szCs w:val="24"/>
            <w:lang w:val="en-IE" w:eastAsia="en-IE"/>
          </w:rPr>
          <w:t>temporary agents</w:t>
        </w:r>
      </w:hyperlink>
      <w:r w:rsidRPr="0E036C37">
        <w:rPr>
          <w:rFonts w:ascii="Garamond" w:eastAsia="Times New Roman" w:hAnsi="Garamond" w:cs="Times New Roman"/>
          <w:color w:val="404040" w:themeColor="text1" w:themeTint="BF"/>
          <w:sz w:val="24"/>
          <w:szCs w:val="24"/>
          <w:lang w:val="en-IE" w:eastAsia="en-IE"/>
        </w:rPr>
        <w:t xml:space="preserve"> </w:t>
      </w:r>
      <w:r w:rsidR="005F51A6" w:rsidRPr="0E036C37">
        <w:rPr>
          <w:rFonts w:ascii="Garamond" w:eastAsia="Times New Roman" w:hAnsi="Garamond" w:cs="Times New Roman"/>
          <w:color w:val="404040" w:themeColor="text1" w:themeTint="BF"/>
          <w:sz w:val="24"/>
          <w:szCs w:val="24"/>
          <w:lang w:val="en-IE" w:eastAsia="en-IE"/>
        </w:rPr>
        <w:t>are recruited to fill vacant positions for a set amount of time or to perform highly specialised tasks.</w:t>
      </w:r>
    </w:p>
    <w:p w14:paraId="0CC56D21" w14:textId="77777777" w:rsidR="005F51A6" w:rsidRPr="00C24DB1" w:rsidRDefault="00946BB7" w:rsidP="0E036C37">
      <w:pPr>
        <w:numPr>
          <w:ilvl w:val="0"/>
          <w:numId w:val="6"/>
        </w:numPr>
        <w:spacing w:before="100" w:beforeAutospacing="1" w:after="100" w:afterAutospacing="1" w:line="240" w:lineRule="auto"/>
        <w:jc w:val="both"/>
        <w:rPr>
          <w:rFonts w:ascii="Garamond" w:eastAsia="Times New Roman" w:hAnsi="Garamond" w:cs="Times New Roman"/>
          <w:color w:val="404040"/>
          <w:sz w:val="24"/>
          <w:szCs w:val="24"/>
          <w:lang w:val="en-IE" w:eastAsia="en-IE"/>
        </w:rPr>
      </w:pPr>
      <w:hyperlink r:id="rId13">
        <w:r w:rsidRPr="0E036C37">
          <w:rPr>
            <w:rStyle w:val="Hyperlink"/>
            <w:rFonts w:ascii="Garamond" w:eastAsia="Times New Roman" w:hAnsi="Garamond" w:cs="Times New Roman"/>
            <w:b/>
            <w:bCs/>
            <w:sz w:val="24"/>
            <w:szCs w:val="24"/>
            <w:lang w:val="en-IE" w:eastAsia="en-IE"/>
          </w:rPr>
          <w:t>contract agents</w:t>
        </w:r>
      </w:hyperlink>
      <w:r w:rsidRPr="0E036C37">
        <w:rPr>
          <w:rFonts w:ascii="Garamond" w:eastAsia="Times New Roman" w:hAnsi="Garamond" w:cs="Times New Roman"/>
          <w:color w:val="000000" w:themeColor="text1"/>
          <w:sz w:val="24"/>
          <w:szCs w:val="24"/>
          <w:lang w:val="en-IE" w:eastAsia="en-IE"/>
        </w:rPr>
        <w:t xml:space="preserve"> </w:t>
      </w:r>
      <w:r w:rsidR="005F51A6" w:rsidRPr="0E036C37">
        <w:rPr>
          <w:rFonts w:ascii="Garamond" w:eastAsia="Times New Roman" w:hAnsi="Garamond" w:cs="Times New Roman"/>
          <w:color w:val="000000" w:themeColor="text1"/>
          <w:sz w:val="24"/>
          <w:szCs w:val="24"/>
          <w:lang w:val="en-IE" w:eastAsia="en-IE"/>
        </w:rPr>
        <w:t>may provide additional capacity in specialised fields where an insufficient number of officials is available or carry out a number of administrative or manual tasks. They are generally recruited for fixed-term contracts (maximum 6 years in any EU Institution), but in some cases they can be offered contracts for an indefinite duration (in offices, agencies, delegations or representations).</w:t>
      </w:r>
    </w:p>
    <w:p w14:paraId="0CF83F11" w14:textId="77777777" w:rsidR="463A158D" w:rsidRDefault="463A158D" w:rsidP="0E036C37">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2A982BDF" w14:textId="77777777" w:rsidR="005F51A6" w:rsidRDefault="005F51A6" w:rsidP="0E036C37">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r w:rsidRPr="0E036C37">
        <w:rPr>
          <w:rFonts w:ascii="Garamond" w:eastAsia="Times New Roman" w:hAnsi="Garamond" w:cs="Times New Roman"/>
          <w:color w:val="404040" w:themeColor="text1" w:themeTint="BF"/>
          <w:sz w:val="24"/>
          <w:szCs w:val="24"/>
          <w:lang w:val="en-IE" w:eastAsia="en-IE"/>
        </w:rPr>
        <w:t xml:space="preserve">For more information on different </w:t>
      </w:r>
      <w:hyperlink r:id="rId14" w:anchor="tab-0">
        <w:r w:rsidRPr="0E036C37">
          <w:rPr>
            <w:rStyle w:val="Hyperlink"/>
            <w:rFonts w:ascii="Garamond" w:eastAsia="Times New Roman" w:hAnsi="Garamond" w:cs="Times New Roman"/>
            <w:sz w:val="24"/>
            <w:szCs w:val="24"/>
            <w:lang w:val="en-IE" w:eastAsia="en-IE"/>
          </w:rPr>
          <w:t>staff categories</w:t>
        </w:r>
      </w:hyperlink>
      <w:r w:rsidRPr="0E036C37">
        <w:rPr>
          <w:rFonts w:ascii="Garamond" w:eastAsia="Times New Roman" w:hAnsi="Garamond" w:cs="Times New Roman"/>
          <w:color w:val="404040" w:themeColor="text1" w:themeTint="BF"/>
          <w:sz w:val="24"/>
          <w:szCs w:val="24"/>
          <w:lang w:val="en-IE" w:eastAsia="en-IE"/>
        </w:rPr>
        <w:t xml:space="preserve"> </w:t>
      </w:r>
    </w:p>
    <w:p w14:paraId="2AD7C26F" w14:textId="77777777" w:rsidR="007D16F6" w:rsidRDefault="007D16F6" w:rsidP="0E036C37">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324AED8C" w14:textId="77777777" w:rsidR="007D16F6" w:rsidRDefault="007D16F6" w:rsidP="0E036C37">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7F87E9CC" w14:textId="77777777" w:rsidR="007D16F6" w:rsidRDefault="007D16F6" w:rsidP="0E036C37">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1C21446D" w14:textId="77777777" w:rsidR="007D16F6" w:rsidRDefault="007D16F6" w:rsidP="0E036C37">
      <w:pPr>
        <w:spacing w:before="100" w:beforeAutospacing="1" w:after="100" w:afterAutospacing="1" w:line="240" w:lineRule="auto"/>
        <w:rPr>
          <w:rFonts w:ascii="Garamond" w:eastAsia="Times New Roman" w:hAnsi="Garamond" w:cs="Times New Roman"/>
          <w:color w:val="404040"/>
          <w:sz w:val="24"/>
          <w:szCs w:val="24"/>
          <w:lang w:val="en-IE" w:eastAsia="en-IE"/>
        </w:rPr>
      </w:pPr>
    </w:p>
    <w:p w14:paraId="434AD341" w14:textId="77777777" w:rsidR="005F51A6" w:rsidRDefault="005F51A6" w:rsidP="0E036C37">
      <w:pPr>
        <w:spacing w:after="160" w:line="259" w:lineRule="auto"/>
        <w:rPr>
          <w:b/>
          <w:bCs/>
          <w:lang w:val="en-IE"/>
        </w:rPr>
      </w:pPr>
    </w:p>
    <w:p w14:paraId="28972D4C" w14:textId="77777777" w:rsidR="00021BD5" w:rsidRDefault="00021BD5" w:rsidP="0E036C37">
      <w:pPr>
        <w:rPr>
          <w:rFonts w:ascii="EC Square Sans Pro" w:hAnsi="EC Square Sans Pro"/>
          <w:b/>
          <w:bCs/>
          <w:color w:val="002060"/>
          <w:sz w:val="48"/>
          <w:szCs w:val="48"/>
          <w:lang w:val="en-IE"/>
        </w:rPr>
      </w:pPr>
      <w:r w:rsidRPr="0E036C37">
        <w:rPr>
          <w:rFonts w:ascii="EC Square Sans Pro" w:hAnsi="EC Square Sans Pro"/>
          <w:b/>
          <w:bCs/>
          <w:color w:val="002060"/>
          <w:sz w:val="48"/>
          <w:szCs w:val="48"/>
          <w:lang w:val="en-IE"/>
        </w:rPr>
        <w:br w:type="page"/>
      </w:r>
    </w:p>
    <w:p w14:paraId="4AB1776E" w14:textId="77777777" w:rsidR="005F51A6" w:rsidRPr="00A12BAA" w:rsidRDefault="005F51A6" w:rsidP="005F51A6">
      <w:pPr>
        <w:jc w:val="center"/>
        <w:rPr>
          <w:rFonts w:ascii="EC Square Sans Pro" w:hAnsi="EC Square Sans Pro"/>
          <w:b/>
          <w:bCs/>
          <w:color w:val="002060"/>
          <w:sz w:val="48"/>
          <w:szCs w:val="48"/>
          <w:lang w:val="en-IE"/>
        </w:rPr>
      </w:pPr>
      <w:r w:rsidRPr="0E036C37">
        <w:rPr>
          <w:rFonts w:ascii="EC Square Sans Pro" w:hAnsi="EC Square Sans Pro"/>
          <w:b/>
          <w:bCs/>
          <w:color w:val="002060"/>
          <w:sz w:val="48"/>
          <w:szCs w:val="48"/>
          <w:lang w:val="en-IE"/>
        </w:rPr>
        <w:lastRenderedPageBreak/>
        <w:t>Profile</w:t>
      </w:r>
    </w:p>
    <w:p w14:paraId="153F80FE" w14:textId="613140C4" w:rsidR="005F51A6" w:rsidRPr="00A12BAA" w:rsidRDefault="00A12BAA" w:rsidP="005F51A6">
      <w:pPr>
        <w:spacing w:after="0"/>
        <w:jc w:val="center"/>
        <w:rPr>
          <w:rFonts w:ascii="EC Square Sans Pro" w:hAnsi="EC Square Sans Pro"/>
          <w:color w:val="002060"/>
          <w:sz w:val="32"/>
          <w:szCs w:val="32"/>
          <w:lang w:val="en-IE"/>
        </w:rPr>
      </w:pPr>
      <w:r w:rsidRPr="0E036C37">
        <w:rPr>
          <w:rFonts w:ascii="EC Square Sans Pro" w:hAnsi="EC Square Sans Pro"/>
          <w:b/>
          <w:bCs/>
          <w:color w:val="002060"/>
          <w:sz w:val="32"/>
          <w:szCs w:val="32"/>
          <w:lang w:val="en-IE"/>
        </w:rPr>
        <w:t xml:space="preserve">Directorate-General </w:t>
      </w:r>
      <w:r w:rsidR="00191433" w:rsidRPr="0E036C37">
        <w:rPr>
          <w:rFonts w:ascii="EC Square Sans Pro" w:hAnsi="EC Square Sans Pro"/>
          <w:b/>
          <w:bCs/>
          <w:color w:val="002060"/>
          <w:sz w:val="32"/>
          <w:szCs w:val="32"/>
          <w:lang w:val="en-IE"/>
        </w:rPr>
        <w:t>Environment</w:t>
      </w:r>
      <w:r w:rsidRPr="0E036C37">
        <w:rPr>
          <w:rFonts w:ascii="EC Square Sans Pro" w:hAnsi="EC Square Sans Pro"/>
          <w:b/>
          <w:bCs/>
          <w:color w:val="002060"/>
          <w:sz w:val="32"/>
          <w:szCs w:val="32"/>
          <w:lang w:val="en-IE"/>
        </w:rPr>
        <w:t xml:space="preserve"> (</w:t>
      </w:r>
      <w:r w:rsidR="005F51A6" w:rsidRPr="0E036C37">
        <w:rPr>
          <w:rFonts w:ascii="EC Square Sans Pro" w:hAnsi="EC Square Sans Pro"/>
          <w:b/>
          <w:bCs/>
          <w:color w:val="002060"/>
          <w:sz w:val="32"/>
          <w:szCs w:val="32"/>
          <w:lang w:val="en-IE"/>
        </w:rPr>
        <w:t xml:space="preserve">DG </w:t>
      </w:r>
      <w:r w:rsidR="00191433" w:rsidRPr="0E036C37">
        <w:rPr>
          <w:rFonts w:ascii="EC Square Sans Pro" w:hAnsi="EC Square Sans Pro"/>
          <w:b/>
          <w:bCs/>
          <w:color w:val="002060"/>
          <w:sz w:val="32"/>
          <w:szCs w:val="32"/>
          <w:lang w:val="en-IE"/>
        </w:rPr>
        <w:t>ENV</w:t>
      </w:r>
      <w:r w:rsidRPr="0E036C37">
        <w:rPr>
          <w:rFonts w:ascii="EC Square Sans Pro" w:hAnsi="EC Square Sans Pro"/>
          <w:b/>
          <w:bCs/>
          <w:color w:val="002060"/>
          <w:sz w:val="32"/>
          <w:szCs w:val="32"/>
          <w:lang w:val="en-IE"/>
        </w:rPr>
        <w:t>)</w:t>
      </w:r>
      <w:r w:rsidR="005F51A6" w:rsidRPr="0E036C37">
        <w:rPr>
          <w:rFonts w:ascii="EC Square Sans Pro" w:hAnsi="EC Square Sans Pro"/>
          <w:b/>
          <w:bCs/>
          <w:color w:val="002060"/>
          <w:sz w:val="32"/>
          <w:szCs w:val="32"/>
          <w:lang w:val="en-IE"/>
        </w:rPr>
        <w:t xml:space="preserve"> of the European Commission</w:t>
      </w:r>
    </w:p>
    <w:p w14:paraId="4044556F" w14:textId="77777777" w:rsidR="005F51A6" w:rsidRPr="005A4AFC" w:rsidRDefault="005F51A6" w:rsidP="0E036C37">
      <w:pPr>
        <w:spacing w:after="0"/>
        <w:jc w:val="both"/>
        <w:rPr>
          <w:b/>
          <w:bCs/>
          <w:lang w:val="en-US"/>
        </w:rPr>
      </w:pPr>
    </w:p>
    <w:p w14:paraId="188E4FE7" w14:textId="6558D3D8" w:rsidR="005F51A6" w:rsidRPr="00E03CE3" w:rsidRDefault="005F51A6" w:rsidP="005F51A6">
      <w:pPr>
        <w:spacing w:after="0"/>
        <w:jc w:val="both"/>
        <w:rPr>
          <w:rFonts w:ascii="EC Square Sans Pro" w:hAnsi="EC Square Sans Pro"/>
          <w:b/>
          <w:bCs/>
          <w:sz w:val="20"/>
          <w:szCs w:val="20"/>
        </w:rPr>
      </w:pPr>
      <w:r w:rsidRPr="0E036C37">
        <w:rPr>
          <w:rFonts w:ascii="EC Square Sans Pro" w:hAnsi="EC Square Sans Pro"/>
          <w:b/>
          <w:bCs/>
          <w:sz w:val="20"/>
          <w:szCs w:val="20"/>
        </w:rPr>
        <w:t xml:space="preserve">Selection reference: </w:t>
      </w:r>
      <w:r w:rsidR="00191433" w:rsidRPr="0E036C37">
        <w:rPr>
          <w:rFonts w:ascii="EC Square Sans Pro" w:hAnsi="EC Square Sans Pro"/>
          <w:b/>
          <w:bCs/>
          <w:sz w:val="20"/>
          <w:szCs w:val="20"/>
        </w:rPr>
        <w:t>ENV</w:t>
      </w:r>
      <w:r w:rsidRPr="0E036C37">
        <w:rPr>
          <w:rFonts w:ascii="EC Square Sans Pro" w:hAnsi="EC Square Sans Pro"/>
          <w:b/>
          <w:bCs/>
          <w:sz w:val="20"/>
          <w:szCs w:val="20"/>
        </w:rPr>
        <w:t>/COM/202</w:t>
      </w:r>
      <w:r w:rsidR="00191433" w:rsidRPr="0E036C37">
        <w:rPr>
          <w:rFonts w:ascii="EC Square Sans Pro" w:hAnsi="EC Square Sans Pro"/>
          <w:b/>
          <w:bCs/>
          <w:sz w:val="20"/>
          <w:szCs w:val="20"/>
        </w:rPr>
        <w:t>6</w:t>
      </w:r>
      <w:r w:rsidRPr="0E036C37">
        <w:rPr>
          <w:rFonts w:ascii="EC Square Sans Pro" w:hAnsi="EC Square Sans Pro"/>
          <w:b/>
          <w:bCs/>
          <w:sz w:val="20"/>
          <w:szCs w:val="20"/>
        </w:rPr>
        <w:t>/</w:t>
      </w:r>
      <w:r w:rsidR="00191433" w:rsidRPr="0E036C37">
        <w:rPr>
          <w:rFonts w:ascii="EC Square Sans Pro" w:hAnsi="EC Square Sans Pro"/>
          <w:b/>
          <w:bCs/>
          <w:sz w:val="20"/>
          <w:szCs w:val="20"/>
        </w:rPr>
        <w:t>1328</w:t>
      </w:r>
      <w:r w:rsidR="00876CD1" w:rsidRPr="0E036C37">
        <w:rPr>
          <w:rFonts w:ascii="EC Square Sans Pro" w:hAnsi="EC Square Sans Pro"/>
          <w:b/>
          <w:bCs/>
          <w:sz w:val="20"/>
          <w:szCs w:val="20"/>
        </w:rPr>
        <w:t xml:space="preserve"> </w:t>
      </w:r>
    </w:p>
    <w:p w14:paraId="269C1CD2" w14:textId="4E1C9556" w:rsidR="005F51A6" w:rsidRDefault="005F51A6" w:rsidP="0E036C37">
      <w:pPr>
        <w:tabs>
          <w:tab w:val="left" w:pos="2580"/>
        </w:tabs>
        <w:spacing w:after="0"/>
        <w:jc w:val="both"/>
        <w:rPr>
          <w:rFonts w:ascii="EC Square Sans Pro" w:hAnsi="EC Square Sans Pro"/>
          <w:b/>
          <w:bCs/>
          <w:sz w:val="20"/>
          <w:szCs w:val="20"/>
          <w:lang w:val="en-IE"/>
        </w:rPr>
      </w:pPr>
      <w:bookmarkStart w:id="1" w:name="_Hlk148995635"/>
      <w:r w:rsidRPr="0E036C37">
        <w:rPr>
          <w:rFonts w:ascii="EC Square Sans Pro" w:hAnsi="EC Square Sans Pro"/>
          <w:b/>
          <w:bCs/>
          <w:sz w:val="20"/>
          <w:szCs w:val="20"/>
          <w:lang w:val="en-IE"/>
        </w:rPr>
        <w:t xml:space="preserve">Domain*: </w:t>
      </w:r>
      <w:r w:rsidR="00844882" w:rsidRPr="0E036C37">
        <w:rPr>
          <w:rFonts w:ascii="EC Square Sans Pro" w:hAnsi="EC Square Sans Pro"/>
          <w:sz w:val="20"/>
          <w:szCs w:val="20"/>
          <w:lang w:val="en-IE"/>
        </w:rPr>
        <w:t>Environment</w:t>
      </w:r>
    </w:p>
    <w:bookmarkEnd w:id="1"/>
    <w:p w14:paraId="4E0A7E34" w14:textId="6A1F7DB8" w:rsidR="005F51A6" w:rsidRPr="00625D00" w:rsidRDefault="005F51A6" w:rsidP="0E036C37">
      <w:pPr>
        <w:tabs>
          <w:tab w:val="left" w:pos="2580"/>
        </w:tabs>
        <w:spacing w:after="0"/>
        <w:rPr>
          <w:rFonts w:ascii="EC Square Sans Pro" w:hAnsi="EC Square Sans Pro"/>
          <w:sz w:val="20"/>
          <w:szCs w:val="20"/>
        </w:rPr>
      </w:pPr>
      <w:r w:rsidRPr="0E036C37">
        <w:rPr>
          <w:rFonts w:ascii="EC Square Sans Pro" w:hAnsi="EC Square Sans Pro"/>
          <w:b/>
          <w:bCs/>
          <w:sz w:val="20"/>
          <w:szCs w:val="20"/>
        </w:rPr>
        <w:t>Where</w:t>
      </w:r>
      <w:r w:rsidRPr="0E036C37">
        <w:rPr>
          <w:rFonts w:ascii="EC Square Sans Pro" w:hAnsi="EC Square Sans Pro"/>
          <w:sz w:val="20"/>
          <w:szCs w:val="20"/>
        </w:rPr>
        <w:t xml:space="preserve">: Unit </w:t>
      </w:r>
      <w:r w:rsidR="00191433" w:rsidRPr="0E036C37">
        <w:rPr>
          <w:rFonts w:ascii="EC Square Sans Pro" w:hAnsi="EC Square Sans Pro"/>
          <w:sz w:val="20"/>
          <w:szCs w:val="20"/>
        </w:rPr>
        <w:t>ENV.A.3</w:t>
      </w:r>
      <w:r w:rsidRPr="0E036C37">
        <w:rPr>
          <w:rFonts w:ascii="EC Square Sans Pro" w:hAnsi="EC Square Sans Pro"/>
          <w:sz w:val="20"/>
          <w:szCs w:val="20"/>
        </w:rPr>
        <w:t xml:space="preserve"> - „</w:t>
      </w:r>
      <w:r w:rsidR="00191433" w:rsidRPr="0E036C37">
        <w:rPr>
          <w:rFonts w:ascii="EC Square Sans Pro" w:hAnsi="EC Square Sans Pro"/>
          <w:sz w:val="20"/>
          <w:szCs w:val="20"/>
        </w:rPr>
        <w:t>Digital strategy and IT solutions</w:t>
      </w:r>
      <w:r w:rsidRPr="0E036C37">
        <w:rPr>
          <w:rFonts w:ascii="EC Square Sans Pro" w:hAnsi="EC Square Sans Pro"/>
          <w:sz w:val="20"/>
          <w:szCs w:val="20"/>
        </w:rPr>
        <w:t>“, Brussels</w:t>
      </w:r>
      <w:r w:rsidR="00191433">
        <w:t xml:space="preserve"> </w:t>
      </w:r>
      <w:r>
        <w:br/>
      </w:r>
      <w:r w:rsidRPr="0E036C37">
        <w:rPr>
          <w:rFonts w:ascii="EC Square Sans Pro" w:hAnsi="EC Square Sans Pro"/>
          <w:b/>
          <w:bCs/>
          <w:sz w:val="20"/>
          <w:szCs w:val="20"/>
        </w:rPr>
        <w:t>Staff category and Function Group</w:t>
      </w:r>
      <w:r w:rsidRPr="0E036C37">
        <w:rPr>
          <w:rFonts w:ascii="EC Square Sans Pro" w:hAnsi="EC Square Sans Pro"/>
          <w:sz w:val="20"/>
          <w:szCs w:val="20"/>
        </w:rPr>
        <w:t xml:space="preserve">: </w:t>
      </w:r>
      <w:r w:rsidR="00625D00" w:rsidRPr="0E036C37">
        <w:rPr>
          <w:rFonts w:ascii="EC Square Sans Pro" w:hAnsi="EC Square Sans Pro"/>
          <w:sz w:val="20"/>
          <w:szCs w:val="20"/>
        </w:rPr>
        <w:t>Temporary agent 2b/2d/2a – Administrator/Assistant/Administrative agent</w:t>
      </w:r>
    </w:p>
    <w:p w14:paraId="03986989" w14:textId="579550EF" w:rsidR="005F51A6" w:rsidRPr="00E03CE3" w:rsidRDefault="005F51A6" w:rsidP="005F51A6">
      <w:pPr>
        <w:tabs>
          <w:tab w:val="left" w:pos="2580"/>
        </w:tabs>
        <w:spacing w:after="0"/>
        <w:jc w:val="both"/>
        <w:rPr>
          <w:rFonts w:ascii="EC Square Sans Pro" w:hAnsi="EC Square Sans Pro"/>
          <w:sz w:val="20"/>
          <w:szCs w:val="20"/>
          <w:lang w:val="en-IE"/>
        </w:rPr>
      </w:pPr>
      <w:r w:rsidRPr="0E036C37">
        <w:rPr>
          <w:rFonts w:ascii="EC Square Sans Pro" w:hAnsi="EC Square Sans Pro"/>
          <w:b/>
          <w:bCs/>
          <w:sz w:val="20"/>
          <w:szCs w:val="20"/>
          <w:lang w:val="en-IE"/>
        </w:rPr>
        <w:t>Grade range:</w:t>
      </w:r>
      <w:r w:rsidRPr="0E036C37">
        <w:rPr>
          <w:rFonts w:ascii="EC Square Sans Pro" w:hAnsi="EC Square Sans Pro"/>
          <w:sz w:val="20"/>
          <w:szCs w:val="20"/>
          <w:lang w:val="en-IE"/>
        </w:rPr>
        <w:t xml:space="preserve"> </w:t>
      </w:r>
      <w:r w:rsidR="00876CD1" w:rsidRPr="0E036C37">
        <w:rPr>
          <w:rFonts w:ascii="EC Square Sans Pro" w:hAnsi="EC Square Sans Pro"/>
          <w:sz w:val="20"/>
          <w:szCs w:val="20"/>
          <w:lang w:val="en-IE"/>
        </w:rPr>
        <w:t>AST1-</w:t>
      </w:r>
      <w:r w:rsidR="00F47CB5">
        <w:rPr>
          <w:rFonts w:ascii="EC Square Sans Pro" w:hAnsi="EC Square Sans Pro"/>
          <w:sz w:val="20"/>
          <w:szCs w:val="20"/>
          <w:lang w:val="en-IE"/>
        </w:rPr>
        <w:t>3</w:t>
      </w:r>
    </w:p>
    <w:p w14:paraId="09155BAE" w14:textId="0D4F67E0" w:rsidR="005F51A6" w:rsidRDefault="005F51A6" w:rsidP="0FD019E6">
      <w:pPr>
        <w:spacing w:after="0"/>
        <w:rPr>
          <w:rFonts w:ascii="EC Square Sans Pro" w:hAnsi="EC Square Sans Pro"/>
          <w:sz w:val="20"/>
          <w:szCs w:val="20"/>
        </w:rPr>
      </w:pPr>
      <w:r w:rsidRPr="0FD019E6">
        <w:rPr>
          <w:rFonts w:ascii="EC Square Sans Pro" w:hAnsi="EC Square Sans Pro"/>
          <w:b/>
          <w:bCs/>
          <w:sz w:val="20"/>
          <w:szCs w:val="20"/>
        </w:rPr>
        <w:t>Publication deadline</w:t>
      </w:r>
      <w:r w:rsidRPr="0FD019E6">
        <w:rPr>
          <w:rFonts w:ascii="EC Square Sans Pro" w:hAnsi="EC Square Sans Pro"/>
          <w:sz w:val="20"/>
          <w:szCs w:val="20"/>
        </w:rPr>
        <w:t xml:space="preserve">: </w:t>
      </w:r>
      <w:r w:rsidR="049BDCED" w:rsidRPr="0FD019E6">
        <w:rPr>
          <w:rFonts w:ascii="EC Square Sans Pro" w:hAnsi="EC Square Sans Pro"/>
          <w:sz w:val="20"/>
          <w:szCs w:val="20"/>
        </w:rPr>
        <w:t>25</w:t>
      </w:r>
      <w:bookmarkStart w:id="2" w:name="_Hlk93054270"/>
      <w:r w:rsidRPr="0FD019E6">
        <w:rPr>
          <w:rFonts w:ascii="EC Square Sans Pro" w:hAnsi="EC Square Sans Pro"/>
          <w:sz w:val="20"/>
          <w:szCs w:val="20"/>
        </w:rPr>
        <w:t>.</w:t>
      </w:r>
      <w:r w:rsidR="00844882" w:rsidRPr="0FD019E6">
        <w:rPr>
          <w:rFonts w:ascii="EC Square Sans Pro" w:hAnsi="EC Square Sans Pro"/>
          <w:sz w:val="20"/>
          <w:szCs w:val="20"/>
        </w:rPr>
        <w:t>09</w:t>
      </w:r>
      <w:r w:rsidRPr="0FD019E6">
        <w:rPr>
          <w:rFonts w:ascii="EC Square Sans Pro" w:hAnsi="EC Square Sans Pro"/>
          <w:sz w:val="20"/>
          <w:szCs w:val="20"/>
        </w:rPr>
        <w:t>.202</w:t>
      </w:r>
      <w:r w:rsidR="00844882" w:rsidRPr="0FD019E6">
        <w:rPr>
          <w:rFonts w:ascii="EC Square Sans Pro" w:hAnsi="EC Square Sans Pro"/>
          <w:sz w:val="20"/>
          <w:szCs w:val="20"/>
        </w:rPr>
        <w:t>6</w:t>
      </w:r>
      <w:r w:rsidRPr="0FD019E6">
        <w:rPr>
          <w:rFonts w:ascii="EC Square Sans Pro" w:hAnsi="EC Square Sans Pro"/>
          <w:sz w:val="20"/>
          <w:szCs w:val="20"/>
        </w:rPr>
        <w:t xml:space="preserve"> - 12.00 (Brussels time)</w:t>
      </w:r>
      <w:bookmarkEnd w:id="2"/>
    </w:p>
    <w:p w14:paraId="136ACA73" w14:textId="77777777" w:rsidR="005F51A6" w:rsidRDefault="005F51A6" w:rsidP="0E036C37">
      <w:pPr>
        <w:pStyle w:val="Heading1"/>
        <w:ind w:left="0"/>
        <w:jc w:val="both"/>
        <w:rPr>
          <w:rFonts w:ascii="EC Square Sans Pro" w:hAnsi="EC Square Sans Pro" w:cstheme="minorBidi"/>
          <w:b w:val="0"/>
          <w:bCs w:val="0"/>
          <w:sz w:val="20"/>
          <w:szCs w:val="20"/>
          <w:lang w:val="en-IE"/>
        </w:rPr>
      </w:pPr>
      <w:bookmarkStart w:id="3" w:name="_Hlk211863183"/>
      <w:bookmarkStart w:id="4" w:name="_Hlk148995653"/>
      <w:r w:rsidRPr="0E036C37">
        <w:rPr>
          <w:rFonts w:ascii="EC Square Sans Pro" w:hAnsi="EC Square Sans Pro" w:cstheme="minorBidi"/>
          <w:b w:val="0"/>
          <w:bCs w:val="0"/>
          <w:sz w:val="20"/>
          <w:szCs w:val="20"/>
          <w:lang w:val="en-IE"/>
        </w:rPr>
        <w:t xml:space="preserve">*: </w:t>
      </w:r>
      <w:bookmarkStart w:id="5" w:name="_Hlk211864848"/>
      <w:r w:rsidRPr="0E036C37">
        <w:rPr>
          <w:rFonts w:ascii="EC Square Sans Pro" w:hAnsi="EC Square Sans Pro" w:cstheme="minorBidi"/>
          <w:b w:val="0"/>
          <w:bCs w:val="0"/>
          <w:sz w:val="20"/>
          <w:szCs w:val="20"/>
          <w:lang w:val="en-IE"/>
        </w:rPr>
        <w:t xml:space="preserve">please use one of the standardised domains that can be found </w:t>
      </w:r>
      <w:bookmarkEnd w:id="5"/>
      <w:r w:rsidR="00B01AAF" w:rsidRPr="0E036C37">
        <w:rPr>
          <w:rFonts w:ascii="EC Square Sans Pro" w:hAnsi="EC Square Sans Pro" w:cstheme="minorBidi"/>
          <w:b w:val="0"/>
          <w:bCs w:val="0"/>
          <w:sz w:val="20"/>
          <w:szCs w:val="20"/>
          <w:highlight w:val="yellow"/>
          <w:lang w:val="en-IE"/>
        </w:rPr>
        <w:fldChar w:fldCharType="begin"/>
      </w:r>
      <w:r w:rsidR="00B01AAF" w:rsidRPr="0E036C37">
        <w:rPr>
          <w:rFonts w:ascii="EC Square Sans Pro" w:hAnsi="EC Square Sans Pro" w:cstheme="minorBidi"/>
          <w:b w:val="0"/>
          <w:bCs w:val="0"/>
          <w:sz w:val="20"/>
          <w:szCs w:val="20"/>
          <w:highlight w:val="yellow"/>
          <w:lang w:val="en-IE"/>
        </w:rPr>
        <w:instrText>HYPERLINK "https://eu-careers.europa.eu/en/domains-list"</w:instrText>
      </w:r>
      <w:r w:rsidR="00B01AAF" w:rsidRPr="0E036C37">
        <w:rPr>
          <w:rFonts w:ascii="EC Square Sans Pro" w:hAnsi="EC Square Sans Pro" w:cstheme="minorBidi"/>
          <w:b w:val="0"/>
          <w:bCs w:val="0"/>
          <w:sz w:val="20"/>
          <w:szCs w:val="20"/>
          <w:highlight w:val="yellow"/>
          <w:lang w:val="en-IE"/>
        </w:rPr>
      </w:r>
      <w:r w:rsidR="00B01AAF" w:rsidRPr="0E036C37">
        <w:rPr>
          <w:rFonts w:ascii="EC Square Sans Pro" w:hAnsi="EC Square Sans Pro" w:cstheme="minorBidi"/>
          <w:b w:val="0"/>
          <w:bCs w:val="0"/>
          <w:sz w:val="20"/>
          <w:szCs w:val="20"/>
          <w:highlight w:val="yellow"/>
          <w:lang w:val="en-IE"/>
        </w:rPr>
        <w:fldChar w:fldCharType="separate"/>
      </w:r>
      <w:r w:rsidR="00B01AAF" w:rsidRPr="0E036C37">
        <w:rPr>
          <w:rStyle w:val="Hyperlink"/>
          <w:rFonts w:ascii="EC Square Sans Pro" w:hAnsi="EC Square Sans Pro" w:cstheme="minorBidi"/>
          <w:b w:val="0"/>
          <w:bCs w:val="0"/>
          <w:sz w:val="20"/>
          <w:szCs w:val="20"/>
          <w:lang w:val="en-IE"/>
        </w:rPr>
        <w:t>here</w:t>
      </w:r>
      <w:r w:rsidR="00B01AAF" w:rsidRPr="0E036C37">
        <w:rPr>
          <w:rFonts w:ascii="EC Square Sans Pro" w:hAnsi="EC Square Sans Pro" w:cstheme="minorBidi"/>
          <w:b w:val="0"/>
          <w:bCs w:val="0"/>
          <w:sz w:val="20"/>
          <w:szCs w:val="20"/>
          <w:highlight w:val="yellow"/>
          <w:lang w:val="en-IE"/>
        </w:rPr>
        <w:fldChar w:fldCharType="end"/>
      </w:r>
    </w:p>
    <w:bookmarkEnd w:id="3"/>
    <w:p w14:paraId="02E56603" w14:textId="77777777" w:rsidR="00705F5B" w:rsidRPr="005163AB" w:rsidRDefault="00705F5B" w:rsidP="0E036C37">
      <w:pPr>
        <w:pStyle w:val="Heading1"/>
        <w:ind w:left="0"/>
        <w:jc w:val="both"/>
        <w:rPr>
          <w:rFonts w:ascii="EC Square Sans Pro" w:hAnsi="EC Square Sans Pro" w:cstheme="minorBidi"/>
          <w:b w:val="0"/>
          <w:bCs w:val="0"/>
          <w:sz w:val="20"/>
          <w:szCs w:val="20"/>
        </w:rPr>
      </w:pPr>
    </w:p>
    <w:p w14:paraId="6AF9E0A0" w14:textId="77777777" w:rsidR="005F51A6" w:rsidRPr="00844882" w:rsidRDefault="005F51A6" w:rsidP="0E036C37">
      <w:pPr>
        <w:pBdr>
          <w:bottom w:val="single" w:sz="18" w:space="1" w:color="365F91" w:themeColor="accent1" w:themeShade="BF"/>
        </w:pBdr>
        <w:spacing w:before="480" w:line="240" w:lineRule="auto"/>
        <w:jc w:val="both"/>
        <w:rPr>
          <w:rFonts w:ascii="EC Square Sans Pro" w:hAnsi="EC Square Sans Pro" w:cs="Arial"/>
          <w:b/>
          <w:bCs/>
        </w:rPr>
      </w:pPr>
      <w:bookmarkStart w:id="6" w:name="_Hlk144109597"/>
      <w:bookmarkStart w:id="7" w:name="_Hlk144109741"/>
      <w:bookmarkEnd w:id="4"/>
      <w:r w:rsidRPr="0E036C37">
        <w:rPr>
          <w:rFonts w:ascii="EC Square Sans Pro" w:hAnsi="EC Square Sans Pro" w:cs="Arial"/>
          <w:b/>
          <w:bCs/>
        </w:rPr>
        <w:t>WE ARE</w:t>
      </w:r>
    </w:p>
    <w:bookmarkEnd w:id="6"/>
    <w:p w14:paraId="266B0248" w14:textId="4E925059" w:rsidR="00844882" w:rsidRPr="00BA74CD"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The “Digital strategy and IT solutions” (A3) in Directorate A “Strategy and General Affairs” of DG ENVIRONMENT leads the digital transformation of DG Environment.</w:t>
      </w:r>
    </w:p>
    <w:p w14:paraId="1872BFE4" w14:textId="77777777" w:rsidR="00844882" w:rsidRPr="00BA74CD"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p>
    <w:p w14:paraId="1C014241" w14:textId="4570EE4C" w:rsidR="00844882" w:rsidRPr="00BA74CD"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The IT portfolio of the unit includes a highly motivated team of 25 IT experts including managers, full stack developers, business analysts and architects. Committed and friendly IT professionals who support the implementation of EU environment policies, through the development and operation of IT solutions to underpin them. This ranges from administrative support systems and processes, registries and licensing systems, document and information exchange workflows, and data processing and visualisation.</w:t>
      </w:r>
    </w:p>
    <w:p w14:paraId="44783161" w14:textId="77777777" w:rsidR="00844882" w:rsidRPr="00BA74CD"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p>
    <w:p w14:paraId="70101EE3" w14:textId="2E38649A" w:rsidR="00844882" w:rsidRPr="00BA74CD"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We collaborate with our policy unit partners inside the DG and with other DGs to drive digital transformation and implementation of all corporate and local IT strategies.</w:t>
      </w:r>
    </w:p>
    <w:p w14:paraId="357DD996" w14:textId="77777777" w:rsidR="00844882" w:rsidRPr="00BA74CD" w:rsidRDefault="00844882" w:rsidP="0E036C37">
      <w:pPr>
        <w:pStyle w:val="Heading1"/>
        <w:jc w:val="both"/>
        <w:rPr>
          <w:rFonts w:ascii="EC Square Sans Pro" w:hAnsi="EC Square Sans Pro" w:cstheme="minorBidi"/>
          <w:b w:val="0"/>
          <w:bCs w:val="0"/>
          <w:color w:val="000000"/>
          <w:sz w:val="22"/>
          <w:szCs w:val="22"/>
          <w:shd w:val="clear" w:color="auto" w:fill="FAFCFF"/>
          <w:lang w:val="en-IE"/>
        </w:rPr>
      </w:pPr>
    </w:p>
    <w:p w14:paraId="0A919895" w14:textId="275365B1" w:rsidR="005F51A6"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We will be implementing more and more capabilities and systems supporting the European Green Deal and other policy initiatives, in a secure way and streamlining with our existing systems and infrastructure.</w:t>
      </w:r>
    </w:p>
    <w:p w14:paraId="0E974886" w14:textId="77777777" w:rsidR="005F51A6" w:rsidRPr="005470CD" w:rsidRDefault="005F51A6" w:rsidP="0E036C37">
      <w:pPr>
        <w:pBdr>
          <w:bottom w:val="single" w:sz="18" w:space="1" w:color="365F91" w:themeColor="accent1" w:themeShade="BF"/>
        </w:pBdr>
        <w:spacing w:before="480" w:line="240" w:lineRule="auto"/>
        <w:jc w:val="both"/>
        <w:rPr>
          <w:rFonts w:ascii="EC Square Sans Pro" w:hAnsi="EC Square Sans Pro" w:cs="Arial"/>
          <w:b/>
          <w:bCs/>
        </w:rPr>
      </w:pPr>
      <w:r w:rsidRPr="0E036C37">
        <w:rPr>
          <w:rFonts w:ascii="EC Square Sans Pro" w:hAnsi="EC Square Sans Pro" w:cs="Arial"/>
          <w:b/>
          <w:bCs/>
        </w:rPr>
        <w:t>WE PROPOSE</w:t>
      </w:r>
    </w:p>
    <w:p w14:paraId="32EB2590" w14:textId="42A0F337" w:rsidR="005F51A6"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Unit A.3 of DG ENV</w:t>
      </w:r>
      <w:r w:rsidR="005F51A6" w:rsidRPr="0E036C37">
        <w:rPr>
          <w:rFonts w:ascii="EC Square Sans Pro" w:hAnsi="EC Square Sans Pro" w:cstheme="minorBidi"/>
          <w:b w:val="0"/>
          <w:bCs w:val="0"/>
          <w:color w:val="000000"/>
          <w:sz w:val="22"/>
          <w:szCs w:val="22"/>
          <w:shd w:val="clear" w:color="auto" w:fill="FAFCFF"/>
          <w:lang w:val="en-IE"/>
        </w:rPr>
        <w:t xml:space="preserve"> is seeking to hire </w:t>
      </w:r>
      <w:r w:rsidRPr="0E036C37">
        <w:rPr>
          <w:rFonts w:ascii="EC Square Sans Pro" w:hAnsi="EC Square Sans Pro" w:cstheme="minorBidi"/>
          <w:b w:val="0"/>
          <w:bCs w:val="0"/>
          <w:color w:val="000000"/>
          <w:sz w:val="22"/>
          <w:szCs w:val="22"/>
          <w:shd w:val="clear" w:color="auto" w:fill="FAFCFF"/>
          <w:lang w:val="en-IE"/>
        </w:rPr>
        <w:t>an IT Project Assistant – Information systems.</w:t>
      </w:r>
    </w:p>
    <w:p w14:paraId="65626B27" w14:textId="2DB52924" w:rsidR="00844882" w:rsidRDefault="005F51A6"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IE"/>
        </w:rPr>
        <w:t>The positio</w:t>
      </w:r>
      <w:r w:rsidR="00844882" w:rsidRPr="0E036C37">
        <w:rPr>
          <w:rFonts w:ascii="EC Square Sans Pro" w:hAnsi="EC Square Sans Pro" w:cstheme="minorBidi"/>
          <w:b w:val="0"/>
          <w:bCs w:val="0"/>
          <w:color w:val="000000"/>
          <w:sz w:val="22"/>
          <w:szCs w:val="22"/>
          <w:shd w:val="clear" w:color="auto" w:fill="FAFCFF"/>
          <w:lang w:val="en-IE"/>
        </w:rPr>
        <w:t>n</w:t>
      </w:r>
      <w:r w:rsidRPr="0E036C37">
        <w:rPr>
          <w:rFonts w:ascii="EC Square Sans Pro" w:hAnsi="EC Square Sans Pro" w:cstheme="minorBidi"/>
          <w:b w:val="0"/>
          <w:bCs w:val="0"/>
          <w:color w:val="000000"/>
          <w:sz w:val="22"/>
          <w:szCs w:val="22"/>
          <w:shd w:val="clear" w:color="auto" w:fill="FAFCFF"/>
          <w:lang w:val="en-IE"/>
        </w:rPr>
        <w:t xml:space="preserve"> </w:t>
      </w:r>
      <w:r w:rsidR="00844882" w:rsidRPr="0E036C37">
        <w:rPr>
          <w:rFonts w:ascii="EC Square Sans Pro" w:hAnsi="EC Square Sans Pro" w:cstheme="minorBidi"/>
          <w:b w:val="0"/>
          <w:bCs w:val="0"/>
          <w:color w:val="000000"/>
          <w:sz w:val="22"/>
          <w:szCs w:val="22"/>
          <w:shd w:val="clear" w:color="auto" w:fill="FAFCFF"/>
          <w:lang w:val="en-IE"/>
        </w:rPr>
        <w:t xml:space="preserve">is </w:t>
      </w:r>
      <w:r w:rsidR="00844882" w:rsidRPr="0E036C37">
        <w:rPr>
          <w:rFonts w:ascii="EC Square Sans Pro" w:hAnsi="EC Square Sans Pro" w:cstheme="minorBidi"/>
          <w:b w:val="0"/>
          <w:bCs w:val="0"/>
          <w:color w:val="000000"/>
          <w:sz w:val="22"/>
          <w:szCs w:val="22"/>
          <w:shd w:val="clear" w:color="auto" w:fill="FAFCFF"/>
          <w:lang w:val="en-GB"/>
        </w:rPr>
        <w:t>for a highly motivated colleague who would like to support the unit and the DG in its digital transformation. The selected candidate will be assigned to supervise a portfolio of existing and/or new systems</w:t>
      </w:r>
      <w:r w:rsidR="0081541C" w:rsidRPr="0E036C37">
        <w:rPr>
          <w:rFonts w:ascii="EC Square Sans Pro" w:hAnsi="EC Square Sans Pro" w:cstheme="minorBidi"/>
          <w:b w:val="0"/>
          <w:bCs w:val="0"/>
          <w:color w:val="000000"/>
          <w:sz w:val="22"/>
          <w:szCs w:val="22"/>
          <w:shd w:val="clear" w:color="auto" w:fill="FAFCFF"/>
          <w:lang w:val="en-GB"/>
        </w:rPr>
        <w:t xml:space="preserve"> or services</w:t>
      </w:r>
      <w:r w:rsidR="00844882" w:rsidRPr="0E036C37">
        <w:rPr>
          <w:rFonts w:ascii="EC Square Sans Pro" w:hAnsi="EC Square Sans Pro" w:cstheme="minorBidi"/>
          <w:b w:val="0"/>
          <w:bCs w:val="0"/>
          <w:color w:val="000000"/>
          <w:sz w:val="22"/>
          <w:szCs w:val="22"/>
          <w:shd w:val="clear" w:color="auto" w:fill="FAFCFF"/>
          <w:lang w:val="en-GB"/>
        </w:rPr>
        <w:t>.</w:t>
      </w:r>
    </w:p>
    <w:p w14:paraId="78E0A9E4" w14:textId="3C5A5612" w:rsidR="003F5372" w:rsidRDefault="003F537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A particular focus of the post will be the organisation and supervision of testing activities, the coordination of IT operations</w:t>
      </w:r>
      <w:r w:rsidR="00DB1C5E" w:rsidRPr="0E036C37">
        <w:rPr>
          <w:rFonts w:ascii="EC Square Sans Pro" w:hAnsi="EC Square Sans Pro" w:cstheme="minorBidi"/>
          <w:b w:val="0"/>
          <w:bCs w:val="0"/>
          <w:color w:val="000000"/>
          <w:sz w:val="22"/>
          <w:szCs w:val="22"/>
          <w:shd w:val="clear" w:color="auto" w:fill="FAFCFF"/>
          <w:lang w:val="en-GB"/>
        </w:rPr>
        <w:t xml:space="preserve"> and support</w:t>
      </w:r>
      <w:r w:rsidRPr="0E036C37">
        <w:rPr>
          <w:rFonts w:ascii="EC Square Sans Pro" w:hAnsi="EC Square Sans Pro" w:cstheme="minorBidi"/>
          <w:b w:val="0"/>
          <w:bCs w:val="0"/>
          <w:color w:val="000000"/>
          <w:sz w:val="22"/>
          <w:szCs w:val="22"/>
          <w:shd w:val="clear" w:color="auto" w:fill="FAFCFF"/>
          <w:lang w:val="en-GB"/>
        </w:rPr>
        <w:t xml:space="preserve"> for the unit’s information systems, and the follow-up of the related external service contracts.</w:t>
      </w:r>
    </w:p>
    <w:p w14:paraId="0670D72B" w14:textId="77777777" w:rsidR="00206C5A" w:rsidRPr="003F5372" w:rsidRDefault="00206C5A" w:rsidP="0E036C37">
      <w:pPr>
        <w:pStyle w:val="Heading1"/>
        <w:ind w:left="0"/>
        <w:jc w:val="both"/>
        <w:rPr>
          <w:rFonts w:ascii="EC Square Sans Pro" w:hAnsi="EC Square Sans Pro" w:cstheme="minorBidi"/>
          <w:b w:val="0"/>
          <w:bCs w:val="0"/>
          <w:color w:val="000000"/>
          <w:sz w:val="22"/>
          <w:szCs w:val="22"/>
          <w:shd w:val="clear" w:color="auto" w:fill="FAFCFF"/>
          <w:lang w:val="en-IE"/>
        </w:rPr>
      </w:pPr>
    </w:p>
    <w:p w14:paraId="1BFDEE7E"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The candidate should have ability to translate business requirements into systems or digital-enabled processes, along with a strong interest in managing the entire development cycle of an IT system: design, development, maintenance and hand-over to operations. (S)he will be responsible for / charged with:</w:t>
      </w:r>
    </w:p>
    <w:p w14:paraId="5C2CF158"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 driving product development by translating policy requirements and/or business processes into applications and technical solutions</w:t>
      </w:r>
    </w:p>
    <w:p w14:paraId="596FF373"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 oversee a team of external IT experts in charge of project activities or in charge of the provision of IT services and/or outsourced contracts, coordinating their work and streamlining their deliveries</w:t>
      </w:r>
    </w:p>
    <w:p w14:paraId="20DA492B"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 monitoring of costs, timelines and resources, including management, supervision and agile team coordination</w:t>
      </w:r>
    </w:p>
    <w:p w14:paraId="643549C9"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 reporting regularly to internal hierarchy and System Owners about the progress on projects and encountered issues</w:t>
      </w:r>
    </w:p>
    <w:p w14:paraId="216FAFEC"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 conceptualisation, architecture design, functional and technical analysis, definition of technical and business requirements, drafting of technical specifications, prototyping, developing, testing, implementing, ensuring quality control, monitoring, integration and evolution/maintenance of IT applications</w:t>
      </w:r>
      <w:r>
        <w:br/>
      </w:r>
      <w:r w:rsidRPr="0E036C37">
        <w:rPr>
          <w:rFonts w:ascii="EC Square Sans Pro" w:hAnsi="EC Square Sans Pro" w:cstheme="minorBidi"/>
          <w:b w:val="0"/>
          <w:bCs w:val="0"/>
          <w:color w:val="000000"/>
          <w:sz w:val="22"/>
          <w:szCs w:val="22"/>
          <w:shd w:val="clear" w:color="auto" w:fill="FAFCFF"/>
          <w:lang w:val="en-GB"/>
        </w:rPr>
        <w:t>- promoting the use of new technologies, platforms and standards in full alignment with Commission IT framework and strategies</w:t>
      </w:r>
    </w:p>
    <w:p w14:paraId="140A2E3A" w14:textId="77777777" w:rsidR="00844882" w:rsidRPr="003F537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GB"/>
        </w:rPr>
      </w:pPr>
      <w:r w:rsidRPr="0E036C37">
        <w:rPr>
          <w:rFonts w:ascii="EC Square Sans Pro" w:hAnsi="EC Square Sans Pro" w:cstheme="minorBidi"/>
          <w:b w:val="0"/>
          <w:bCs w:val="0"/>
          <w:color w:val="000000"/>
          <w:sz w:val="22"/>
          <w:szCs w:val="22"/>
          <w:shd w:val="clear" w:color="auto" w:fill="FAFCFF"/>
          <w:lang w:val="en-GB"/>
        </w:rPr>
        <w:t>- contribute to the data governance of the DG and the use of available data in policy support through the use of data processing, analysis and AI techniques.</w:t>
      </w:r>
    </w:p>
    <w:p w14:paraId="020CD9C3" w14:textId="63A6E0C7" w:rsidR="005F51A6" w:rsidRPr="00FB0309"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GB"/>
        </w:rPr>
        <w:t>- contributing to the delivery and approvals of standard project artefacts (business cases, project charters, use cases, software architecture documents, security plans, etc.) and overall IT governance.</w:t>
      </w:r>
    </w:p>
    <w:p w14:paraId="420AB627" w14:textId="77777777" w:rsidR="005F51A6" w:rsidRPr="005470CD" w:rsidRDefault="005F51A6" w:rsidP="0E036C37">
      <w:pPr>
        <w:keepNext/>
        <w:pBdr>
          <w:bottom w:val="single" w:sz="18" w:space="1" w:color="365F91" w:themeColor="accent1" w:themeShade="BF"/>
        </w:pBdr>
        <w:spacing w:before="480" w:line="240" w:lineRule="auto"/>
        <w:jc w:val="both"/>
        <w:rPr>
          <w:rFonts w:ascii="EC Square Sans Pro" w:hAnsi="EC Square Sans Pro" w:cs="Arial"/>
          <w:b/>
          <w:bCs/>
        </w:rPr>
      </w:pPr>
      <w:r w:rsidRPr="0E036C37">
        <w:rPr>
          <w:rFonts w:ascii="EC Square Sans Pro" w:hAnsi="EC Square Sans Pro" w:cs="Arial"/>
          <w:b/>
          <w:bCs/>
        </w:rPr>
        <w:t>WE LOOK FOR</w:t>
      </w:r>
    </w:p>
    <w:p w14:paraId="427297C4" w14:textId="659C2B2E" w:rsidR="005F51A6" w:rsidRPr="008F0202" w:rsidRDefault="005F51A6"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xml:space="preserve">The ideal profile for the job is </w:t>
      </w:r>
    </w:p>
    <w:p w14:paraId="7977443B" w14:textId="77777777" w:rsidR="00844882" w:rsidRPr="008F0202" w:rsidRDefault="00844882" w:rsidP="0E036C37">
      <w:pPr>
        <w:pStyle w:val="Heading1"/>
        <w:jc w:val="both"/>
        <w:rPr>
          <w:rFonts w:ascii="EC Square Sans Pro" w:hAnsi="EC Square Sans Pro" w:cstheme="minorBidi"/>
          <w:b w:val="0"/>
          <w:bCs w:val="0"/>
          <w:color w:val="000000"/>
          <w:sz w:val="22"/>
          <w:szCs w:val="22"/>
          <w:shd w:val="clear" w:color="auto" w:fill="FAFCFF"/>
          <w:lang w:val="en-IE"/>
        </w:rPr>
      </w:pPr>
    </w:p>
    <w:p w14:paraId="6F817FB8" w14:textId="77777777"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The equivalent of a “project manager”, with a proven record of development of IT information systems and supervision of IT project teams. Specifically:</w:t>
      </w:r>
    </w:p>
    <w:p w14:paraId="560DB273" w14:textId="77777777" w:rsidR="00844882" w:rsidRPr="008F0202" w:rsidRDefault="00844882" w:rsidP="0E036C37">
      <w:pPr>
        <w:pStyle w:val="Heading1"/>
        <w:jc w:val="both"/>
        <w:rPr>
          <w:rFonts w:ascii="EC Square Sans Pro" w:hAnsi="EC Square Sans Pro" w:cstheme="minorBidi"/>
          <w:b w:val="0"/>
          <w:bCs w:val="0"/>
          <w:color w:val="000000"/>
          <w:sz w:val="22"/>
          <w:szCs w:val="22"/>
          <w:shd w:val="clear" w:color="auto" w:fill="FAFCFF"/>
          <w:lang w:val="en-IE"/>
        </w:rPr>
      </w:pPr>
    </w:p>
    <w:p w14:paraId="6683C250" w14:textId="3047A272"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xml:space="preserve">- solid knowledge in information technology and software </w:t>
      </w:r>
      <w:r w:rsidR="00AC1346" w:rsidRPr="0E036C37">
        <w:rPr>
          <w:rFonts w:ascii="EC Square Sans Pro" w:hAnsi="EC Square Sans Pro" w:cstheme="minorBidi"/>
          <w:b w:val="0"/>
          <w:bCs w:val="0"/>
          <w:color w:val="000000"/>
          <w:sz w:val="22"/>
          <w:szCs w:val="22"/>
          <w:shd w:val="clear" w:color="auto" w:fill="FAFCFF"/>
          <w:lang w:val="en-IE"/>
        </w:rPr>
        <w:t>development, software testing and IT operations.</w:t>
      </w:r>
    </w:p>
    <w:p w14:paraId="67C25D6A" w14:textId="7E487346"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xml:space="preserve">- good general awareness of tools, technologies and processes used in the European Commission, particularly of Java, application servers, web services, </w:t>
      </w:r>
      <w:proofErr w:type="spellStart"/>
      <w:r w:rsidRPr="0E036C37">
        <w:rPr>
          <w:rFonts w:ascii="EC Square Sans Pro" w:hAnsi="EC Square Sans Pro" w:cstheme="minorBidi"/>
          <w:b w:val="0"/>
          <w:bCs w:val="0"/>
          <w:color w:val="000000"/>
          <w:sz w:val="22"/>
          <w:szCs w:val="22"/>
          <w:shd w:val="clear" w:color="auto" w:fill="FAFCFF"/>
          <w:lang w:val="en-IE"/>
        </w:rPr>
        <w:t>DevSecOps</w:t>
      </w:r>
      <w:proofErr w:type="spellEnd"/>
      <w:r w:rsidRPr="0E036C37">
        <w:rPr>
          <w:rFonts w:ascii="EC Square Sans Pro" w:hAnsi="EC Square Sans Pro" w:cstheme="minorBidi"/>
          <w:b w:val="0"/>
          <w:bCs w:val="0"/>
          <w:color w:val="000000"/>
          <w:sz w:val="22"/>
          <w:szCs w:val="22"/>
          <w:shd w:val="clear" w:color="auto" w:fill="FAFCFF"/>
          <w:lang w:val="en-IE"/>
        </w:rPr>
        <w:t>, infrastructure, networking, data processing</w:t>
      </w:r>
      <w:r w:rsidR="00AC1346" w:rsidRPr="0E036C37">
        <w:rPr>
          <w:rFonts w:ascii="EC Square Sans Pro" w:hAnsi="EC Square Sans Pro" w:cstheme="minorBidi"/>
          <w:b w:val="0"/>
          <w:bCs w:val="0"/>
          <w:color w:val="000000"/>
          <w:sz w:val="22"/>
          <w:szCs w:val="22"/>
          <w:shd w:val="clear" w:color="auto" w:fill="FAFCFF"/>
          <w:lang w:val="en-IE"/>
        </w:rPr>
        <w:t>, testing methodologies and tools, service management and operational support processes</w:t>
      </w:r>
      <w:r w:rsidRPr="0E036C37">
        <w:rPr>
          <w:rFonts w:ascii="EC Square Sans Pro" w:hAnsi="EC Square Sans Pro" w:cstheme="minorBidi"/>
          <w:b w:val="0"/>
          <w:bCs w:val="0"/>
          <w:color w:val="000000"/>
          <w:sz w:val="22"/>
          <w:szCs w:val="22"/>
          <w:shd w:val="clear" w:color="auto" w:fill="FAFCFF"/>
          <w:lang w:val="en-IE"/>
        </w:rPr>
        <w:t>. Personal technical knowledge on those is an asset.</w:t>
      </w:r>
    </w:p>
    <w:p w14:paraId="268689FF" w14:textId="52EE54AC"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experience with the IT infrastructure of the medium to large institutions, including cloud deployments through corporate managed or self-managed IT services</w:t>
      </w:r>
      <w:r w:rsidR="0028358C" w:rsidRPr="0E036C37">
        <w:rPr>
          <w:rFonts w:ascii="EC Square Sans Pro" w:hAnsi="EC Square Sans Pro" w:cstheme="minorBidi"/>
          <w:b w:val="0"/>
          <w:bCs w:val="0"/>
          <w:color w:val="000000"/>
          <w:sz w:val="22"/>
          <w:szCs w:val="22"/>
          <w:shd w:val="clear" w:color="auto" w:fill="FAFCFF"/>
          <w:lang w:val="en-IE"/>
        </w:rPr>
        <w:t>, as well as experience with the transition to operations, system maintenance, and production support</w:t>
      </w:r>
      <w:r w:rsidRPr="0E036C37">
        <w:rPr>
          <w:rFonts w:ascii="EC Square Sans Pro" w:hAnsi="EC Square Sans Pro" w:cstheme="minorBidi"/>
          <w:b w:val="0"/>
          <w:bCs w:val="0"/>
          <w:color w:val="000000"/>
          <w:sz w:val="22"/>
          <w:szCs w:val="22"/>
          <w:shd w:val="clear" w:color="auto" w:fill="FAFCFF"/>
          <w:lang w:val="en-IE"/>
        </w:rPr>
        <w:t>. This experience in a European Institution scope is an advantage</w:t>
      </w:r>
    </w:p>
    <w:p w14:paraId="1268B0FD" w14:textId="1B93E0E4"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minimum 3 years of experience in overseeing medium or large-scale IT development projects through the entire lifecycle</w:t>
      </w:r>
      <w:r w:rsidR="00C009A6" w:rsidRPr="0E036C37">
        <w:rPr>
          <w:rFonts w:ascii="EC Square Sans Pro" w:hAnsi="EC Square Sans Pro" w:cstheme="minorBidi"/>
          <w:b w:val="0"/>
          <w:bCs w:val="0"/>
          <w:color w:val="000000"/>
          <w:sz w:val="22"/>
          <w:szCs w:val="22"/>
          <w:shd w:val="clear" w:color="auto" w:fill="FAFCFF"/>
          <w:lang w:val="en-IE"/>
        </w:rPr>
        <w:t xml:space="preserve"> including testing, release, deployment and operational follow-up.</w:t>
      </w:r>
    </w:p>
    <w:p w14:paraId="555A99F9" w14:textId="7332963B"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proven track record of applied project management and development methodologies and tools: Agile (e.g. SCRUM), Project management (PM2 would be a great asset)</w:t>
      </w:r>
      <w:r w:rsidR="00602932" w:rsidRPr="0E036C37">
        <w:rPr>
          <w:rFonts w:ascii="EC Square Sans Pro" w:hAnsi="EC Square Sans Pro" w:cstheme="minorBidi"/>
          <w:b w:val="0"/>
          <w:bCs w:val="0"/>
          <w:color w:val="000000"/>
          <w:sz w:val="22"/>
          <w:szCs w:val="22"/>
          <w:shd w:val="clear" w:color="auto" w:fill="FAFCFF"/>
          <w:lang w:val="en-IE"/>
        </w:rPr>
        <w:t>, and quality assurance practices.</w:t>
      </w:r>
    </w:p>
    <w:p w14:paraId="0FD1CAEA" w14:textId="77777777"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knowledge of web development standards (e.g., W3C standards) would be an asset</w:t>
      </w:r>
    </w:p>
    <w:p w14:paraId="7E62243B" w14:textId="47ADE6C4"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lastRenderedPageBreak/>
        <w:t>- experience understanding the business and technical side; liaising efficiently with different stakeholders: business experts, engineers, end-users; running technical proof of concepts</w:t>
      </w:r>
      <w:r w:rsidR="00F958FF" w:rsidRPr="0E036C37">
        <w:rPr>
          <w:rFonts w:ascii="EC Square Sans Pro" w:hAnsi="EC Square Sans Pro" w:cstheme="minorBidi"/>
          <w:b w:val="0"/>
          <w:bCs w:val="0"/>
          <w:color w:val="000000"/>
          <w:sz w:val="22"/>
          <w:szCs w:val="22"/>
          <w:shd w:val="clear" w:color="auto" w:fill="FAFCFF"/>
          <w:lang w:val="en-IE"/>
        </w:rPr>
        <w:t>; coordinating testing, deployment and operational activities</w:t>
      </w:r>
      <w:r w:rsidRPr="0E036C37">
        <w:rPr>
          <w:rFonts w:ascii="EC Square Sans Pro" w:hAnsi="EC Square Sans Pro" w:cstheme="minorBidi"/>
          <w:b w:val="0"/>
          <w:bCs w:val="0"/>
          <w:color w:val="000000"/>
          <w:sz w:val="22"/>
          <w:szCs w:val="22"/>
          <w:shd w:val="clear" w:color="auto" w:fill="FAFCFF"/>
          <w:lang w:val="en-IE"/>
        </w:rPr>
        <w:t>. Experience translating public policy requirements into IT solutions is an advantage</w:t>
      </w:r>
    </w:p>
    <w:p w14:paraId="1614F89A" w14:textId="77777777" w:rsidR="0084488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experience in day-to-day leading, motivating and management of a cross-functional team of IT experts</w:t>
      </w:r>
    </w:p>
    <w:p w14:paraId="2F9C6A8D" w14:textId="3731C237" w:rsidR="008D0B64" w:rsidRPr="008F0202" w:rsidRDefault="008D0B64"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experience in coordinating IT operations and service delivery activities, including incident follow-up, change management, release management, and continuity of service, monitoring IT contracts and service execution, including follow-up of deliverables, planning, and supplier coordination.</w:t>
      </w:r>
    </w:p>
    <w:p w14:paraId="3D91E784" w14:textId="77777777"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knowledge in different Enterprise Architecture patterns and their implementation (e.g., SOA, data interface exchanges, interoperability, etc.) would be an asset</w:t>
      </w:r>
    </w:p>
    <w:p w14:paraId="216B75F1" w14:textId="77777777"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have excellent communication, drafting and presentation skills in English as to effectively communicate with stakeholders</w:t>
      </w:r>
    </w:p>
    <w:p w14:paraId="329860DD" w14:textId="265FE290"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sufficient competence in project management knowledge areas, particularly, the candidate must have demonstrated experience managing Agile teams</w:t>
      </w:r>
    </w:p>
    <w:p w14:paraId="1AC8CE9C" w14:textId="77777777"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the ideal candidate is well-organised, effectively handles uneven workload, is good at juggling competing priorities and multi-tasking, can work autonomously, and assumes responsibility for the team and projects. Strong organisational and people skills, proactivity and readiness to adapt quickly to a new working environment, advanced computer literacy, excellent drafting and presentation skills are required.</w:t>
      </w:r>
    </w:p>
    <w:p w14:paraId="24AB05B9" w14:textId="77777777"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p>
    <w:p w14:paraId="500755E2" w14:textId="27C4CDBE" w:rsidR="00844882" w:rsidRPr="008F0202"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 xml:space="preserve">The jobholder must be able to work with a degree of autonomy but also be a good team player, </w:t>
      </w:r>
      <w:r w:rsidR="009D3EA9" w:rsidRPr="0E036C37">
        <w:rPr>
          <w:rFonts w:ascii="EC Square Sans Pro" w:hAnsi="EC Square Sans Pro" w:cstheme="minorBidi"/>
          <w:b w:val="0"/>
          <w:bCs w:val="0"/>
          <w:color w:val="000000"/>
          <w:sz w:val="22"/>
          <w:szCs w:val="22"/>
          <w:shd w:val="clear" w:color="auto" w:fill="FAFCFF"/>
          <w:lang w:val="en-IE"/>
        </w:rPr>
        <w:t>H</w:t>
      </w:r>
      <w:r w:rsidRPr="0E036C37">
        <w:rPr>
          <w:rFonts w:ascii="EC Square Sans Pro" w:hAnsi="EC Square Sans Pro" w:cstheme="minorBidi"/>
          <w:b w:val="0"/>
          <w:bCs w:val="0"/>
          <w:color w:val="000000"/>
          <w:sz w:val="22"/>
          <w:szCs w:val="22"/>
          <w:shd w:val="clear" w:color="auto" w:fill="FAFCFF"/>
          <w:lang w:val="en-IE"/>
        </w:rPr>
        <w:t>e/</w:t>
      </w:r>
      <w:r w:rsidR="009D3EA9" w:rsidRPr="0E036C37">
        <w:rPr>
          <w:rFonts w:ascii="EC Square Sans Pro" w:hAnsi="EC Square Sans Pro" w:cstheme="minorBidi"/>
          <w:b w:val="0"/>
          <w:bCs w:val="0"/>
          <w:color w:val="000000"/>
          <w:sz w:val="22"/>
          <w:szCs w:val="22"/>
          <w:shd w:val="clear" w:color="auto" w:fill="FAFCFF"/>
          <w:lang w:val="en-IE"/>
        </w:rPr>
        <w:t>s</w:t>
      </w:r>
      <w:r w:rsidRPr="0E036C37">
        <w:rPr>
          <w:rFonts w:ascii="EC Square Sans Pro" w:hAnsi="EC Square Sans Pro" w:cstheme="minorBidi"/>
          <w:b w:val="0"/>
          <w:bCs w:val="0"/>
          <w:color w:val="000000"/>
          <w:sz w:val="22"/>
          <w:szCs w:val="22"/>
          <w:shd w:val="clear" w:color="auto" w:fill="FAFCFF"/>
          <w:lang w:val="en-IE"/>
        </w:rPr>
        <w:t>he must be prepared to work with tight deadlines.</w:t>
      </w:r>
    </w:p>
    <w:p w14:paraId="4476AA79" w14:textId="77777777" w:rsidR="00844882" w:rsidRPr="008F0202" w:rsidRDefault="00844882" w:rsidP="0E036C37">
      <w:pPr>
        <w:pStyle w:val="Heading1"/>
        <w:jc w:val="both"/>
        <w:rPr>
          <w:rFonts w:ascii="EC Square Sans Pro" w:hAnsi="EC Square Sans Pro" w:cstheme="minorBidi"/>
          <w:b w:val="0"/>
          <w:bCs w:val="0"/>
          <w:color w:val="000000"/>
          <w:sz w:val="22"/>
          <w:szCs w:val="22"/>
          <w:shd w:val="clear" w:color="auto" w:fill="FAFCFF"/>
          <w:lang w:val="en-IE"/>
        </w:rPr>
      </w:pPr>
    </w:p>
    <w:p w14:paraId="08829487" w14:textId="1776C8F7" w:rsidR="00844882" w:rsidRPr="00FB0309" w:rsidRDefault="00844882" w:rsidP="0E036C37">
      <w:pPr>
        <w:pStyle w:val="Heading1"/>
        <w:ind w:left="0"/>
        <w:jc w:val="both"/>
        <w:rPr>
          <w:rFonts w:ascii="EC Square Sans Pro" w:hAnsi="EC Square Sans Pro" w:cstheme="minorBidi"/>
          <w:b w:val="0"/>
          <w:bCs w:val="0"/>
          <w:color w:val="000000"/>
          <w:sz w:val="22"/>
          <w:szCs w:val="22"/>
          <w:shd w:val="clear" w:color="auto" w:fill="FAFCFF"/>
          <w:lang w:val="en-IE"/>
        </w:rPr>
      </w:pPr>
      <w:r w:rsidRPr="0E036C37">
        <w:rPr>
          <w:rFonts w:ascii="EC Square Sans Pro" w:hAnsi="EC Square Sans Pro" w:cstheme="minorBidi"/>
          <w:b w:val="0"/>
          <w:bCs w:val="0"/>
          <w:color w:val="000000"/>
          <w:sz w:val="22"/>
          <w:szCs w:val="22"/>
          <w:shd w:val="clear" w:color="auto" w:fill="FAFCFF"/>
          <w:lang w:val="en-IE"/>
        </w:rPr>
        <w:t>Fluency in English, both spoken and written, is indispensable. French is an asset.</w:t>
      </w:r>
    </w:p>
    <w:p w14:paraId="41351444" w14:textId="77777777" w:rsidR="005F51A6" w:rsidRDefault="005F51A6" w:rsidP="0E036C37">
      <w:pPr>
        <w:spacing w:after="160" w:line="259" w:lineRule="auto"/>
        <w:rPr>
          <w:rFonts w:ascii="EC Square Sans Pro" w:hAnsi="EC Square Sans Pro" w:cs="Arial"/>
          <w:b/>
          <w:bCs/>
        </w:rPr>
      </w:pPr>
      <w:r w:rsidRPr="0E036C37">
        <w:rPr>
          <w:rFonts w:ascii="EC Square Sans Pro" w:hAnsi="EC Square Sans Pro" w:cs="Arial"/>
          <w:b/>
          <w:bCs/>
        </w:rPr>
        <w:br w:type="page"/>
      </w:r>
    </w:p>
    <w:p w14:paraId="2C575B48" w14:textId="77777777" w:rsidR="005F51A6" w:rsidRPr="005470CD" w:rsidRDefault="005F51A6" w:rsidP="0E036C37">
      <w:pPr>
        <w:pBdr>
          <w:bottom w:val="single" w:sz="18" w:space="1" w:color="365F91" w:themeColor="accent1" w:themeShade="BF"/>
        </w:pBdr>
        <w:spacing w:before="480" w:line="240" w:lineRule="auto"/>
        <w:jc w:val="both"/>
        <w:rPr>
          <w:rFonts w:ascii="EC Square Sans Pro" w:hAnsi="EC Square Sans Pro" w:cs="Arial"/>
          <w:b/>
          <w:bCs/>
        </w:rPr>
      </w:pPr>
      <w:r w:rsidRPr="0E036C37">
        <w:rPr>
          <w:rFonts w:ascii="EC Square Sans Pro" w:hAnsi="EC Square Sans Pro" w:cs="Arial"/>
          <w:b/>
          <w:bCs/>
        </w:rPr>
        <w:lastRenderedPageBreak/>
        <w:t>HOW TO EXPRESS YOUR INTEREST?</w:t>
      </w:r>
    </w:p>
    <w:bookmarkEnd w:id="7"/>
    <w:p w14:paraId="2E55A62F" w14:textId="7B7E484D" w:rsidR="005F51A6" w:rsidRPr="001373FC" w:rsidRDefault="005F51A6" w:rsidP="005F51A6">
      <w:pPr>
        <w:spacing w:after="0"/>
        <w:jc w:val="both"/>
        <w:rPr>
          <w:rFonts w:ascii="EC Square Sans Pro" w:hAnsi="EC Square Sans Pro"/>
          <w:lang w:val="en-IE"/>
        </w:rPr>
      </w:pPr>
      <w:r w:rsidRPr="0E036C37">
        <w:rPr>
          <w:rFonts w:ascii="EC Square Sans Pro" w:hAnsi="EC Square Sans Pro"/>
          <w:lang w:val="en-IE"/>
        </w:rPr>
        <w:t>You should send your documents in a single pdf in the following order:</w:t>
      </w:r>
      <w:r>
        <w:tab/>
      </w:r>
      <w:r>
        <w:br/>
      </w:r>
      <w:r w:rsidRPr="0E036C37">
        <w:rPr>
          <w:rFonts w:ascii="EC Square Sans Pro" w:hAnsi="EC Square Sans Pro"/>
          <w:lang w:val="en-IE"/>
        </w:rPr>
        <w:t xml:space="preserve">1. your CV </w:t>
      </w:r>
      <w:r>
        <w:tab/>
      </w:r>
      <w:r>
        <w:tab/>
      </w:r>
      <w:r w:rsidRPr="0E036C37">
        <w:rPr>
          <w:rFonts w:ascii="EC Square Sans Pro" w:hAnsi="EC Square Sans Pro"/>
          <w:lang w:val="en-IE"/>
        </w:rPr>
        <w:t xml:space="preserve">2. completed application form. </w:t>
      </w:r>
      <w:r>
        <w:tab/>
      </w:r>
      <w:r>
        <w:br/>
      </w:r>
      <w:r w:rsidRPr="0E036C37">
        <w:rPr>
          <w:rFonts w:ascii="EC Square Sans Pro" w:hAnsi="EC Square Sans Pro"/>
          <w:lang w:val="en-IE"/>
        </w:rPr>
        <w:t xml:space="preserve">Please send these documents by the publication deadline to </w:t>
      </w:r>
      <w:r w:rsidR="00844882" w:rsidRPr="0E036C37">
        <w:rPr>
          <w:rFonts w:ascii="EC Square Sans Pro" w:hAnsi="EC Square Sans Pro"/>
          <w:lang w:val="en-IE"/>
        </w:rPr>
        <w:t>ENV-A03-ARES@ec.europa.eu</w:t>
      </w:r>
      <w:r w:rsidRPr="0E036C37">
        <w:rPr>
          <w:rFonts w:ascii="EC Square Sans Pro" w:hAnsi="EC Square Sans Pro"/>
          <w:lang w:val="en-IE"/>
        </w:rPr>
        <w:t xml:space="preserve"> indicating the selection reference </w:t>
      </w:r>
      <w:r w:rsidR="00844882" w:rsidRPr="0E036C37">
        <w:rPr>
          <w:rFonts w:ascii="EC Square Sans Pro" w:hAnsi="EC Square Sans Pro"/>
          <w:lang w:val="en-IE"/>
        </w:rPr>
        <w:t>ENV</w:t>
      </w:r>
      <w:r w:rsidRPr="0E036C37">
        <w:rPr>
          <w:rFonts w:ascii="EC Square Sans Pro" w:hAnsi="EC Square Sans Pro"/>
          <w:lang w:val="en-IE"/>
        </w:rPr>
        <w:t>/</w:t>
      </w:r>
      <w:r w:rsidR="00844882">
        <w:t xml:space="preserve"> </w:t>
      </w:r>
      <w:r w:rsidR="00844882" w:rsidRPr="0E036C37">
        <w:rPr>
          <w:rFonts w:ascii="EC Square Sans Pro" w:hAnsi="EC Square Sans Pro"/>
          <w:lang w:val="en-IE"/>
        </w:rPr>
        <w:t xml:space="preserve">COM/2026/1328 </w:t>
      </w:r>
      <w:r w:rsidRPr="0E036C37">
        <w:rPr>
          <w:rFonts w:ascii="EC Square Sans Pro" w:hAnsi="EC Square Sans Pro"/>
          <w:lang w:val="en-IE"/>
        </w:rPr>
        <w:t>in the subject.</w:t>
      </w:r>
    </w:p>
    <w:p w14:paraId="26D5286D" w14:textId="77777777" w:rsidR="005F51A6" w:rsidRPr="009C3025" w:rsidRDefault="005F51A6" w:rsidP="0E036C37">
      <w:pPr>
        <w:spacing w:after="0"/>
        <w:jc w:val="both"/>
      </w:pPr>
    </w:p>
    <w:p w14:paraId="5A7C9EC9" w14:textId="77777777" w:rsidR="005F51A6" w:rsidRPr="00E955BF" w:rsidRDefault="005F51A6" w:rsidP="0E036C37">
      <w:pPr>
        <w:spacing w:after="0"/>
        <w:jc w:val="both"/>
        <w:rPr>
          <w:rFonts w:ascii="EC Square Sans Pro" w:eastAsia="Times New Roman" w:hAnsi="EC Square Sans Pro"/>
          <w:b/>
          <w:bCs/>
          <w:sz w:val="28"/>
          <w:szCs w:val="28"/>
        </w:rPr>
      </w:pPr>
      <w:bookmarkStart w:id="8" w:name="_Hlk147243667"/>
      <w:r w:rsidRPr="0E036C37">
        <w:rPr>
          <w:rFonts w:ascii="EC Square Sans Pro" w:hAnsi="EC Square Sans Pro"/>
          <w:b/>
          <w:bCs/>
        </w:rPr>
        <w:t xml:space="preserve">No applications will be accepted after the publication deadline. </w:t>
      </w:r>
    </w:p>
    <w:bookmarkEnd w:id="8"/>
    <w:p w14:paraId="79E45FE8" w14:textId="77777777" w:rsidR="005F51A6" w:rsidRDefault="005F51A6" w:rsidP="0E036C37">
      <w:pPr>
        <w:pStyle w:val="Heading1"/>
        <w:ind w:left="0"/>
        <w:jc w:val="both"/>
        <w:rPr>
          <w:rFonts w:asciiTheme="minorHAnsi" w:hAnsiTheme="minorHAnsi" w:cstheme="minorBidi"/>
          <w:sz w:val="24"/>
          <w:szCs w:val="24"/>
        </w:rPr>
      </w:pPr>
    </w:p>
    <w:p w14:paraId="49402DC8" w14:textId="77777777" w:rsidR="005F51A6" w:rsidRPr="00962B80" w:rsidRDefault="005F51A6" w:rsidP="0E036C37">
      <w:pPr>
        <w:spacing w:after="0"/>
        <w:jc w:val="both"/>
        <w:rPr>
          <w:lang w:val="en-US"/>
        </w:rPr>
      </w:pPr>
    </w:p>
    <w:p w14:paraId="3E293E14" w14:textId="77777777" w:rsidR="005F51A6" w:rsidRDefault="005F51A6" w:rsidP="0E036C37">
      <w:pPr>
        <w:spacing w:after="160" w:line="259" w:lineRule="auto"/>
        <w:rPr>
          <w:rFonts w:ascii="EC Square Sans Pro" w:eastAsia="Times New Roman" w:hAnsi="EC Square Sans Pro"/>
          <w:b/>
          <w:bCs/>
          <w:sz w:val="28"/>
          <w:szCs w:val="28"/>
          <w:lang w:val="en-US"/>
        </w:rPr>
      </w:pPr>
      <w:r w:rsidRPr="0E036C37">
        <w:rPr>
          <w:rFonts w:ascii="EC Square Sans Pro" w:hAnsi="EC Square Sans Pro"/>
          <w:sz w:val="28"/>
          <w:szCs w:val="28"/>
        </w:rPr>
        <w:br w:type="page"/>
      </w:r>
    </w:p>
    <w:p w14:paraId="4F3F58BC" w14:textId="77777777" w:rsidR="005F51A6" w:rsidRPr="00FD4624" w:rsidRDefault="005F51A6" w:rsidP="0E036C37">
      <w:pPr>
        <w:pStyle w:val="Heading1"/>
        <w:ind w:left="0"/>
        <w:jc w:val="center"/>
        <w:rPr>
          <w:rFonts w:ascii="EC Square Sans Pro" w:hAnsi="EC Square Sans Pro" w:cstheme="minorBidi"/>
          <w:sz w:val="28"/>
          <w:szCs w:val="28"/>
        </w:rPr>
      </w:pPr>
      <w:r w:rsidRPr="0E036C37">
        <w:rPr>
          <w:rFonts w:ascii="EC Square Sans Pro" w:hAnsi="EC Square Sans Pro" w:cstheme="minorBidi"/>
          <w:sz w:val="28"/>
          <w:szCs w:val="28"/>
        </w:rPr>
        <w:lastRenderedPageBreak/>
        <w:t>ANNEX</w:t>
      </w:r>
    </w:p>
    <w:p w14:paraId="4C3C0B79" w14:textId="77777777" w:rsidR="005F51A6" w:rsidRPr="00FD4624" w:rsidRDefault="005F51A6" w:rsidP="0E036C37">
      <w:pPr>
        <w:pStyle w:val="Heading1"/>
        <w:numPr>
          <w:ilvl w:val="0"/>
          <w:numId w:val="3"/>
        </w:numPr>
        <w:tabs>
          <w:tab w:val="num" w:pos="360"/>
        </w:tabs>
        <w:ind w:left="305" w:firstLine="0"/>
        <w:jc w:val="both"/>
        <w:rPr>
          <w:rFonts w:ascii="EC Square Sans Pro" w:hAnsi="EC Square Sans Pro" w:cstheme="minorBidi"/>
          <w:i/>
          <w:iCs/>
          <w:sz w:val="28"/>
          <w:szCs w:val="28"/>
        </w:rPr>
      </w:pPr>
      <w:r w:rsidRPr="0E036C37">
        <w:rPr>
          <w:rFonts w:ascii="EC Square Sans Pro" w:hAnsi="EC Square Sans Pro" w:cstheme="minorBidi"/>
          <w:i/>
          <w:iCs/>
          <w:sz w:val="28"/>
          <w:szCs w:val="28"/>
        </w:rPr>
        <w:t xml:space="preserve">Selection </w:t>
      </w:r>
    </w:p>
    <w:p w14:paraId="3690FF5E" w14:textId="77777777" w:rsidR="005F51A6" w:rsidRPr="00705F5B" w:rsidRDefault="005F51A6" w:rsidP="0E036C37">
      <w:pPr>
        <w:pStyle w:val="Heading1"/>
        <w:jc w:val="both"/>
        <w:rPr>
          <w:rFonts w:asciiTheme="minorHAnsi" w:hAnsiTheme="minorHAnsi" w:cstheme="minorBidi"/>
          <w:i/>
          <w:iCs/>
          <w:sz w:val="20"/>
          <w:szCs w:val="20"/>
        </w:rPr>
      </w:pPr>
    </w:p>
    <w:p w14:paraId="73A18DE4" w14:textId="77777777" w:rsidR="005F51A6" w:rsidRPr="00FD4624" w:rsidRDefault="005F51A6" w:rsidP="0E036C37">
      <w:pPr>
        <w:pStyle w:val="Heading1"/>
        <w:numPr>
          <w:ilvl w:val="0"/>
          <w:numId w:val="2"/>
        </w:numPr>
        <w:tabs>
          <w:tab w:val="num" w:pos="360"/>
        </w:tabs>
        <w:ind w:left="305" w:firstLine="0"/>
        <w:jc w:val="both"/>
        <w:rPr>
          <w:rFonts w:ascii="EC Square Sans Pro" w:hAnsi="EC Square Sans Pro" w:cstheme="minorBidi"/>
          <w:sz w:val="24"/>
          <w:szCs w:val="24"/>
        </w:rPr>
      </w:pPr>
      <w:r w:rsidRPr="0E036C37">
        <w:rPr>
          <w:rFonts w:ascii="EC Square Sans Pro" w:hAnsi="EC Square Sans Pro" w:cstheme="minorBidi"/>
          <w:sz w:val="24"/>
          <w:szCs w:val="24"/>
        </w:rPr>
        <w:t>Am I eligible to apply?</w:t>
      </w:r>
    </w:p>
    <w:p w14:paraId="17CD4E61" w14:textId="77777777" w:rsidR="005F51A6" w:rsidRDefault="005F51A6" w:rsidP="0E036C37">
      <w:pPr>
        <w:spacing w:after="0"/>
        <w:jc w:val="both"/>
        <w:rPr>
          <w:b/>
          <w:bCs/>
          <w:u w:val="single"/>
          <w:lang w:val="en-US"/>
        </w:rPr>
      </w:pPr>
    </w:p>
    <w:p w14:paraId="3A449E1B" w14:textId="77777777" w:rsidR="005F51A6" w:rsidRPr="00FD4624" w:rsidRDefault="005F51A6" w:rsidP="00503DB9">
      <w:pPr>
        <w:spacing w:after="0"/>
        <w:jc w:val="both"/>
        <w:rPr>
          <w:rFonts w:ascii="EC Square Sans Pro" w:hAnsi="EC Square Sans Pro"/>
        </w:rPr>
      </w:pPr>
      <w:r w:rsidRPr="0E036C37">
        <w:rPr>
          <w:rFonts w:ascii="EC Square Sans Pro" w:hAnsi="EC Square Sans Pro"/>
          <w:b/>
          <w:bCs/>
          <w:u w:val="single"/>
        </w:rPr>
        <w:t>You must meet the following eligibility criteria when you validate your application</w:t>
      </w:r>
      <w:r w:rsidRPr="0E036C37">
        <w:rPr>
          <w:rFonts w:ascii="EC Square Sans Pro" w:hAnsi="EC Square Sans Pro"/>
        </w:rPr>
        <w:t xml:space="preserve">: </w:t>
      </w:r>
    </w:p>
    <w:p w14:paraId="7572347E" w14:textId="77777777" w:rsidR="005F51A6" w:rsidRDefault="005F51A6" w:rsidP="0E036C37">
      <w:pPr>
        <w:spacing w:after="0"/>
        <w:jc w:val="both"/>
        <w:rPr>
          <w:rFonts w:ascii="EC Square Sans Pro" w:hAnsi="EC Square Sans Pro"/>
        </w:rPr>
      </w:pPr>
    </w:p>
    <w:p w14:paraId="3954B8F0" w14:textId="77777777" w:rsidR="005F51A6" w:rsidRPr="00FB0309" w:rsidRDefault="005F51A6" w:rsidP="0E036C37">
      <w:pPr>
        <w:spacing w:after="0"/>
        <w:ind w:right="-613"/>
        <w:jc w:val="both"/>
        <w:rPr>
          <w:rFonts w:ascii="EC Square Sans Pro" w:hAnsi="EC Square Sans Pro"/>
          <w:lang w:val="en-IE"/>
        </w:rPr>
      </w:pPr>
      <w:r w:rsidRPr="0E036C37">
        <w:rPr>
          <w:rFonts w:ascii="EC Square Sans Pro" w:hAnsi="EC Square Sans Pro"/>
          <w:lang w:val="en-IE"/>
        </w:rPr>
        <w:t>Our rules provide that you can only be recruited as a temporary agent at the European Commission if you:</w:t>
      </w:r>
    </w:p>
    <w:p w14:paraId="0247B013" w14:textId="77777777" w:rsidR="005F51A6" w:rsidRPr="00E03CE3" w:rsidRDefault="005F51A6" w:rsidP="0E036C37">
      <w:pPr>
        <w:spacing w:after="0"/>
        <w:jc w:val="both"/>
        <w:rPr>
          <w:rFonts w:ascii="EC Square Sans Pro" w:hAnsi="EC Square Sans Pro"/>
          <w:lang w:val="en-IE"/>
        </w:rPr>
      </w:pPr>
    </w:p>
    <w:p w14:paraId="133A7710" w14:textId="77777777" w:rsidR="005F51A6" w:rsidRPr="00FD4624" w:rsidRDefault="005F51A6" w:rsidP="0E036C37">
      <w:pPr>
        <w:pStyle w:val="Heading2"/>
        <w:jc w:val="both"/>
        <w:rPr>
          <w:rFonts w:ascii="EC Square Sans Pro" w:hAnsi="EC Square Sans Pro" w:cstheme="minorBidi"/>
          <w:sz w:val="22"/>
          <w:szCs w:val="22"/>
        </w:rPr>
      </w:pPr>
      <w:r w:rsidRPr="0E036C37">
        <w:rPr>
          <w:rFonts w:ascii="EC Square Sans Pro" w:hAnsi="EC Square Sans Pro" w:cstheme="minorBidi"/>
          <w:sz w:val="22"/>
          <w:szCs w:val="22"/>
        </w:rPr>
        <w:t>General criteria:</w:t>
      </w:r>
    </w:p>
    <w:p w14:paraId="44F65018"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0E036C37">
        <w:rPr>
          <w:rFonts w:ascii="EC Square Sans Pro" w:hAnsi="EC Square Sans Pro"/>
          <w:lang w:val="en-IE"/>
        </w:rPr>
        <w:t>Are a citizen of a Member State of the EU and enjoy full rights as a citizen</w:t>
      </w:r>
    </w:p>
    <w:p w14:paraId="386B8ACD"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0E036C37">
        <w:rPr>
          <w:rFonts w:ascii="EC Square Sans Pro" w:hAnsi="EC Square Sans Pro"/>
          <w:lang w:val="en-IE"/>
        </w:rPr>
        <w:t>Have fulfilled any obligations imposed by applicable laws concerning military service</w:t>
      </w:r>
    </w:p>
    <w:p w14:paraId="10B8AB66"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0E036C37">
        <w:rPr>
          <w:rFonts w:ascii="EC Square Sans Pro" w:hAnsi="EC Square Sans Pro"/>
          <w:lang w:val="en-IE"/>
        </w:rPr>
        <w:t>Are physically fit to perform the duties linked to the post</w:t>
      </w:r>
    </w:p>
    <w:p w14:paraId="17942220" w14:textId="77777777" w:rsidR="005F51A6" w:rsidRDefault="005F51A6" w:rsidP="00221568">
      <w:pPr>
        <w:pStyle w:val="ListParagraph"/>
        <w:numPr>
          <w:ilvl w:val="0"/>
          <w:numId w:val="1"/>
        </w:numPr>
        <w:spacing w:after="0"/>
        <w:ind w:right="-613"/>
        <w:jc w:val="both"/>
        <w:rPr>
          <w:rFonts w:ascii="EC Square Sans Pro" w:hAnsi="EC Square Sans Pro"/>
          <w:lang w:val="en-IE"/>
        </w:rPr>
      </w:pPr>
      <w:r w:rsidRPr="0E036C37">
        <w:rPr>
          <w:rFonts w:ascii="EC Square Sans Pro" w:hAnsi="EC Square Sans Pro"/>
          <w:lang w:val="en-IE"/>
        </w:rPr>
        <w:t>Produce the appropriate character references as to suitability for the performance of the duties.</w:t>
      </w:r>
    </w:p>
    <w:p w14:paraId="28EDF6B3" w14:textId="77777777" w:rsidR="005F51A6" w:rsidRDefault="005F51A6" w:rsidP="0E036C37">
      <w:pPr>
        <w:pStyle w:val="ListParagraph"/>
        <w:spacing w:after="0"/>
        <w:jc w:val="both"/>
      </w:pPr>
    </w:p>
    <w:p w14:paraId="4C1DF908" w14:textId="77777777" w:rsidR="005F51A6" w:rsidRPr="00FD4624" w:rsidRDefault="005F51A6" w:rsidP="0E036C37">
      <w:pPr>
        <w:pStyle w:val="Heading2"/>
        <w:jc w:val="both"/>
        <w:rPr>
          <w:rFonts w:ascii="EC Square Sans Pro" w:hAnsi="EC Square Sans Pro" w:cstheme="minorBidi"/>
          <w:sz w:val="22"/>
          <w:szCs w:val="22"/>
        </w:rPr>
      </w:pPr>
      <w:r w:rsidRPr="0E036C37">
        <w:rPr>
          <w:rFonts w:ascii="EC Square Sans Pro" w:hAnsi="EC Square Sans Pro" w:cstheme="minorBidi"/>
          <w:sz w:val="22"/>
          <w:szCs w:val="22"/>
        </w:rPr>
        <w:t xml:space="preserve">Qualifications: </w:t>
      </w:r>
    </w:p>
    <w:p w14:paraId="339C8934" w14:textId="0898C1E1" w:rsidR="00705F5B" w:rsidRDefault="00705F5B" w:rsidP="00221568">
      <w:pPr>
        <w:spacing w:after="0"/>
        <w:jc w:val="both"/>
        <w:rPr>
          <w:rFonts w:ascii="EC Square Sans Pro" w:hAnsi="EC Square Sans Pro"/>
        </w:rPr>
      </w:pPr>
      <w:r w:rsidRPr="0E036C37">
        <w:rPr>
          <w:rFonts w:ascii="EC Square Sans Pro" w:hAnsi="EC Square Sans Pro"/>
        </w:rPr>
        <w:t xml:space="preserve">In order to be recruited for this position, you must have at least </w:t>
      </w:r>
    </w:p>
    <w:p w14:paraId="174851AE" w14:textId="77777777" w:rsidR="00705F5B" w:rsidRDefault="00705F5B" w:rsidP="00221568">
      <w:pPr>
        <w:pStyle w:val="ListParagraph"/>
        <w:numPr>
          <w:ilvl w:val="0"/>
          <w:numId w:val="8"/>
        </w:numPr>
        <w:jc w:val="both"/>
        <w:rPr>
          <w:rFonts w:ascii="EC Square Sans Pro" w:hAnsi="EC Square Sans Pro"/>
        </w:rPr>
      </w:pPr>
      <w:r w:rsidRPr="0E036C37">
        <w:rPr>
          <w:rFonts w:ascii="EC Square Sans Pro" w:hAnsi="EC Square Sans Pro"/>
        </w:rPr>
        <w:t xml:space="preserve">a level of post-secondary education attested by a diploma, or </w:t>
      </w:r>
    </w:p>
    <w:p w14:paraId="4C72461E" w14:textId="77777777" w:rsidR="00876CD1" w:rsidRPr="00705F5B" w:rsidRDefault="00705F5B" w:rsidP="00221568">
      <w:pPr>
        <w:pStyle w:val="ListParagraph"/>
        <w:numPr>
          <w:ilvl w:val="0"/>
          <w:numId w:val="8"/>
        </w:numPr>
        <w:jc w:val="both"/>
        <w:rPr>
          <w:rFonts w:ascii="EC Square Sans Pro" w:hAnsi="EC Square Sans Pro"/>
        </w:rPr>
      </w:pPr>
      <w:r w:rsidRPr="0E036C37">
        <w:rPr>
          <w:rFonts w:ascii="EC Square Sans Pro" w:hAnsi="EC Square Sans Pro"/>
        </w:rPr>
        <w:t>a level of secondary education attested by a diploma giving access to post-secondary education, and appropriate professional experience of at least three years.</w:t>
      </w:r>
    </w:p>
    <w:p w14:paraId="56F8D8CB" w14:textId="77777777" w:rsidR="005F51A6" w:rsidRPr="00FD4624" w:rsidRDefault="005F51A6" w:rsidP="00503DB9">
      <w:pPr>
        <w:spacing w:after="0"/>
        <w:jc w:val="both"/>
        <w:rPr>
          <w:rFonts w:ascii="EC Square Sans Pro" w:hAnsi="EC Square Sans Pro"/>
        </w:rPr>
      </w:pPr>
      <w:r w:rsidRPr="0E036C37">
        <w:rPr>
          <w:rFonts w:ascii="EC Square Sans Pro" w:hAnsi="EC Square Sans Pro"/>
        </w:rPr>
        <w:t>Only qualifications issued or recognised as equivalent by EU Member State authorities (e.g. by the Ministry of Education) will be accepted. Furthermore, before recruitment, you will be required to provide the documents that corroborate the eligibility criteria (diplomas, certificates and other supporting documents).</w:t>
      </w:r>
    </w:p>
    <w:p w14:paraId="23A1D32B" w14:textId="77777777" w:rsidR="005F51A6" w:rsidRPr="009C3025" w:rsidRDefault="005F51A6" w:rsidP="0E036C37">
      <w:pPr>
        <w:spacing w:after="0"/>
        <w:jc w:val="both"/>
      </w:pPr>
    </w:p>
    <w:p w14:paraId="122ECFEC" w14:textId="77777777" w:rsidR="005F51A6" w:rsidRPr="00FD4624" w:rsidRDefault="005F51A6" w:rsidP="0E036C37">
      <w:pPr>
        <w:pStyle w:val="Heading2"/>
        <w:jc w:val="both"/>
        <w:rPr>
          <w:rFonts w:ascii="EC Square Sans Pro" w:hAnsi="EC Square Sans Pro" w:cstheme="minorBidi"/>
          <w:sz w:val="22"/>
          <w:szCs w:val="22"/>
        </w:rPr>
      </w:pPr>
      <w:r w:rsidRPr="0E036C37">
        <w:rPr>
          <w:rFonts w:ascii="EC Square Sans Pro" w:hAnsi="EC Square Sans Pro" w:cstheme="minorBidi"/>
          <w:sz w:val="22"/>
          <w:szCs w:val="22"/>
        </w:rPr>
        <w:t xml:space="preserve">Languages: </w:t>
      </w:r>
    </w:p>
    <w:p w14:paraId="28EB4629" w14:textId="77777777" w:rsidR="005F51A6" w:rsidRPr="00FD4624" w:rsidRDefault="005F51A6" w:rsidP="00503DB9">
      <w:pPr>
        <w:pStyle w:val="ListParagraph"/>
        <w:numPr>
          <w:ilvl w:val="0"/>
          <w:numId w:val="4"/>
        </w:numPr>
        <w:spacing w:after="0"/>
        <w:jc w:val="both"/>
        <w:rPr>
          <w:rStyle w:val="FootnoteReference"/>
          <w:rFonts w:ascii="EC Square Sans Pro" w:hAnsi="EC Square Sans Pro"/>
        </w:rPr>
      </w:pPr>
      <w:bookmarkStart w:id="9" w:name="_Hlk93058248"/>
      <w:r w:rsidRPr="03C18C8F">
        <w:rPr>
          <w:rFonts w:ascii="EC Square Sans Pro" w:hAnsi="EC Square Sans Pro"/>
        </w:rPr>
        <w:t>have a thorough knowledge (minimum level</w:t>
      </w:r>
      <w:r w:rsidRPr="00FD4624">
        <w:rPr>
          <w:rFonts w:ascii="Calibri" w:hAnsi="Calibri" w:cs="Calibri"/>
        </w:rPr>
        <w:t> </w:t>
      </w:r>
      <w:r w:rsidRPr="03C18C8F">
        <w:rPr>
          <w:rFonts w:ascii="EC Square Sans Pro" w:hAnsi="EC Square Sans Pro"/>
        </w:rPr>
        <w:t>C1) of one of the 24 official languages of the EU</w:t>
      </w:r>
      <w:r w:rsidRPr="0E036C37">
        <w:rPr>
          <w:rStyle w:val="FootnoteReference"/>
          <w:rFonts w:ascii="EC Square Sans Pro" w:hAnsi="EC Square Sans Pro"/>
        </w:rPr>
        <w:footnoteReference w:id="2"/>
      </w:r>
    </w:p>
    <w:p w14:paraId="64EF59ED" w14:textId="77777777" w:rsidR="005F51A6" w:rsidRPr="00705F5B" w:rsidRDefault="005F51A6" w:rsidP="0E036C37">
      <w:pPr>
        <w:pStyle w:val="ListParagraph"/>
        <w:numPr>
          <w:ilvl w:val="0"/>
          <w:numId w:val="4"/>
        </w:numPr>
        <w:spacing w:after="0"/>
        <w:jc w:val="both"/>
      </w:pPr>
      <w:r w:rsidRPr="0E036C37">
        <w:rPr>
          <w:rFonts w:ascii="EC Square Sans Pro" w:hAnsi="EC Square Sans Pro"/>
        </w:rPr>
        <w:t>AND a satisfactory knowledge (minimum level</w:t>
      </w:r>
      <w:r w:rsidRPr="0E036C37">
        <w:rPr>
          <w:rFonts w:ascii="Calibri" w:hAnsi="Calibri" w:cs="Calibri"/>
        </w:rPr>
        <w:t> </w:t>
      </w:r>
      <w:r w:rsidRPr="0E036C37">
        <w:rPr>
          <w:rFonts w:ascii="EC Square Sans Pro" w:hAnsi="EC Square Sans Pro"/>
        </w:rPr>
        <w:t>B2)</w:t>
      </w:r>
      <w:r w:rsidRPr="0E036C37">
        <w:rPr>
          <w:rStyle w:val="FootnoteReference"/>
          <w:rFonts w:ascii="EC Square Sans Pro" w:hAnsi="EC Square Sans Pro"/>
          <w:lang w:val="en-IE"/>
        </w:rPr>
        <w:t xml:space="preserve"> </w:t>
      </w:r>
      <w:r w:rsidRPr="0E036C37">
        <w:rPr>
          <w:rFonts w:ascii="EC Square Sans Pro" w:hAnsi="EC Square Sans Pro"/>
        </w:rPr>
        <w:t>of a second official language of the EU, to the extent necessary for the performance of the duties.</w:t>
      </w:r>
    </w:p>
    <w:p w14:paraId="4D59BA6E" w14:textId="77777777" w:rsidR="00ED275F" w:rsidRDefault="00ED275F" w:rsidP="0E036C37">
      <w:pPr>
        <w:rPr>
          <w:rFonts w:ascii="EC Square Sans Pro" w:eastAsia="Times New Roman" w:hAnsi="EC Square Sans Pro"/>
          <w:b/>
          <w:bCs/>
          <w:sz w:val="24"/>
          <w:szCs w:val="24"/>
          <w:lang w:val="en-US"/>
        </w:rPr>
      </w:pPr>
    </w:p>
    <w:p w14:paraId="72588E90" w14:textId="77777777" w:rsidR="005F51A6" w:rsidRPr="00FD4624" w:rsidRDefault="005F51A6" w:rsidP="0E036C37">
      <w:pPr>
        <w:pStyle w:val="Heading1"/>
        <w:numPr>
          <w:ilvl w:val="0"/>
          <w:numId w:val="2"/>
        </w:numPr>
        <w:tabs>
          <w:tab w:val="num" w:pos="360"/>
        </w:tabs>
        <w:ind w:left="305" w:firstLine="0"/>
        <w:jc w:val="both"/>
        <w:rPr>
          <w:rFonts w:ascii="EC Square Sans Pro" w:hAnsi="EC Square Sans Pro" w:cstheme="minorBidi"/>
          <w:sz w:val="24"/>
          <w:szCs w:val="24"/>
        </w:rPr>
      </w:pPr>
      <w:r w:rsidRPr="0E036C37">
        <w:rPr>
          <w:rFonts w:ascii="EC Square Sans Pro" w:hAnsi="EC Square Sans Pro" w:cstheme="minorBidi"/>
          <w:sz w:val="24"/>
          <w:szCs w:val="24"/>
        </w:rPr>
        <w:t>What about the selection steps?</w:t>
      </w:r>
    </w:p>
    <w:p w14:paraId="4A621589" w14:textId="77777777" w:rsidR="005F51A6" w:rsidRPr="00482D11" w:rsidRDefault="005F51A6" w:rsidP="0E036C37">
      <w:pPr>
        <w:pStyle w:val="ListParagraph"/>
        <w:spacing w:after="0"/>
        <w:jc w:val="both"/>
      </w:pPr>
    </w:p>
    <w:p w14:paraId="2FE0FFEA" w14:textId="77777777" w:rsidR="005F51A6" w:rsidRPr="00FD4624" w:rsidRDefault="005F51A6" w:rsidP="00503DB9">
      <w:pPr>
        <w:spacing w:after="0" w:line="240" w:lineRule="auto"/>
        <w:jc w:val="both"/>
        <w:rPr>
          <w:rFonts w:ascii="EC Square Sans Pro" w:hAnsi="EC Square Sans Pro"/>
        </w:rPr>
      </w:pPr>
      <w:r w:rsidRPr="0E036C37">
        <w:rPr>
          <w:rFonts w:ascii="EC Square Sans Pro" w:hAnsi="EC Square Sans Pro"/>
        </w:rPr>
        <w:t xml:space="preserve">The post was published internally within the Commission, inter-institutionally, and brought to the attention of competition laureates. </w:t>
      </w:r>
    </w:p>
    <w:p w14:paraId="65C670FF" w14:textId="77777777" w:rsidR="005F51A6" w:rsidRPr="00FD4624" w:rsidRDefault="005F51A6" w:rsidP="00503DB9">
      <w:pPr>
        <w:spacing w:after="0" w:line="240" w:lineRule="auto"/>
        <w:jc w:val="both"/>
        <w:rPr>
          <w:rFonts w:ascii="EC Square Sans Pro" w:hAnsi="EC Square Sans Pro"/>
        </w:rPr>
      </w:pPr>
    </w:p>
    <w:p w14:paraId="08E9E14C" w14:textId="77777777" w:rsidR="005F51A6" w:rsidRDefault="005F51A6" w:rsidP="00503DB9">
      <w:pPr>
        <w:spacing w:after="0" w:line="240" w:lineRule="auto"/>
        <w:jc w:val="both"/>
        <w:rPr>
          <w:rFonts w:ascii="EC Square Sans Pro" w:hAnsi="EC Square Sans Pro"/>
        </w:rPr>
      </w:pPr>
      <w:r w:rsidRPr="00FD4624">
        <w:rPr>
          <w:rFonts w:ascii="EC Square Sans Pro" w:hAnsi="EC Square Sans Pro"/>
        </w:rPr>
        <w:lastRenderedPageBreak/>
        <w:t>In accordance with Article 29 of the Staff Regulations, applications from Commission officials, officials from other Institutions</w:t>
      </w:r>
      <w:r>
        <w:rPr>
          <w:rFonts w:ascii="EC Square Sans Pro" w:hAnsi="EC Square Sans Pro"/>
        </w:rPr>
        <w:t>,</w:t>
      </w:r>
      <w:r w:rsidRPr="00FD4624">
        <w:rPr>
          <w:rFonts w:ascii="EC Square Sans Pro" w:hAnsi="EC Square Sans Pro"/>
        </w:rPr>
        <w:t xml:space="preserve"> and laureates of competitions have priority</w:t>
      </w:r>
      <w:r w:rsidRPr="0E036C37">
        <w:rPr>
          <w:rStyle w:val="FootnoteReference"/>
          <w:rFonts w:ascii="EC Square Sans Pro" w:hAnsi="EC Square Sans Pro"/>
        </w:rPr>
        <w:footnoteReference w:id="3"/>
      </w:r>
      <w:r w:rsidRPr="00FD4624">
        <w:rPr>
          <w:rFonts w:ascii="EC Square Sans Pro" w:hAnsi="EC Square Sans Pro"/>
        </w:rPr>
        <w:t>.</w:t>
      </w:r>
      <w:r w:rsidR="00746CFB">
        <w:rPr>
          <w:rFonts w:ascii="EC Square Sans Pro" w:hAnsi="EC Square Sans Pro"/>
        </w:rPr>
        <w:t xml:space="preserve"> If these candidates do not best fit the requirements for the position, the Commission can recruit a temporary agent.</w:t>
      </w:r>
      <w:r w:rsidRPr="00FD4624">
        <w:rPr>
          <w:rFonts w:ascii="EC Square Sans Pro" w:hAnsi="EC Square Sans Pro"/>
        </w:rPr>
        <w:t xml:space="preserve"> </w:t>
      </w:r>
    </w:p>
    <w:p w14:paraId="0F74E15A" w14:textId="77777777" w:rsidR="00036F3C" w:rsidRDefault="00036F3C" w:rsidP="00503DB9">
      <w:pPr>
        <w:spacing w:after="0" w:line="240" w:lineRule="auto"/>
        <w:jc w:val="both"/>
        <w:rPr>
          <w:rFonts w:ascii="EC Square Sans Pro" w:hAnsi="EC Square Sans Pro"/>
        </w:rPr>
      </w:pPr>
    </w:p>
    <w:p w14:paraId="11F5EAC7" w14:textId="77777777" w:rsidR="00326400" w:rsidRPr="00FD4624" w:rsidRDefault="00036F3C" w:rsidP="00326400">
      <w:pPr>
        <w:spacing w:after="0" w:line="240" w:lineRule="auto"/>
        <w:jc w:val="both"/>
        <w:rPr>
          <w:rFonts w:ascii="EC Square Sans Pro" w:hAnsi="EC Square Sans Pro"/>
        </w:rPr>
      </w:pPr>
      <w:r w:rsidRPr="0E036C37">
        <w:rPr>
          <w:rFonts w:ascii="EC Square Sans Pro" w:hAnsi="EC Square Sans Pro"/>
        </w:rPr>
        <w:t xml:space="preserve">For temporary agents under Article 2(a) of the </w:t>
      </w:r>
      <w:hyperlink r:id="rId15">
        <w:r w:rsidR="00326400" w:rsidRPr="0E036C37">
          <w:rPr>
            <w:rStyle w:val="Hyperlink"/>
            <w:rFonts w:ascii="EC Square Sans Pro" w:hAnsi="EC Square Sans Pro"/>
          </w:rPr>
          <w:t>Conditions of Employment of Other Servants</w:t>
        </w:r>
      </w:hyperlink>
      <w:r w:rsidRPr="0E036C37">
        <w:rPr>
          <w:rFonts w:ascii="EC Square Sans Pro" w:hAnsi="EC Square Sans Pro"/>
        </w:rPr>
        <w:t>, the post</w:t>
      </w:r>
      <w:r w:rsidR="00326400" w:rsidRPr="0E036C37">
        <w:rPr>
          <w:rFonts w:ascii="EC Square Sans Pro" w:hAnsi="EC Square Sans Pro"/>
        </w:rPr>
        <w:t xml:space="preserve"> is published directly on the EPSO website, </w:t>
      </w:r>
      <w:r w:rsidR="00CC4539" w:rsidRPr="0E036C37">
        <w:rPr>
          <w:rFonts w:ascii="EC Square Sans Pro" w:hAnsi="EC Square Sans Pro"/>
        </w:rPr>
        <w:t>without mandatory prior internal publication</w:t>
      </w:r>
      <w:r w:rsidR="00326400" w:rsidRPr="0E036C37">
        <w:rPr>
          <w:rFonts w:ascii="EC Square Sans Pro" w:hAnsi="EC Square Sans Pro"/>
        </w:rPr>
        <w:t xml:space="preserve">. </w:t>
      </w:r>
    </w:p>
    <w:p w14:paraId="223C86CC" w14:textId="77777777" w:rsidR="00036F3C" w:rsidRPr="00746CFB" w:rsidRDefault="00036F3C" w:rsidP="00503DB9">
      <w:pPr>
        <w:spacing w:after="0" w:line="240" w:lineRule="auto"/>
        <w:jc w:val="both"/>
        <w:rPr>
          <w:rStyle w:val="FootnoteReference"/>
          <w:rFonts w:ascii="EC Square Sans Pro" w:hAnsi="EC Square Sans Pro"/>
          <w:strike/>
        </w:rPr>
      </w:pPr>
    </w:p>
    <w:p w14:paraId="070C03EC" w14:textId="77777777" w:rsidR="005F51A6" w:rsidRPr="00FD4624" w:rsidRDefault="6EBC6CBA" w:rsidP="00503DB9">
      <w:pPr>
        <w:spacing w:after="0"/>
        <w:jc w:val="both"/>
        <w:rPr>
          <w:rFonts w:ascii="EC Square Sans Pro" w:hAnsi="EC Square Sans Pro"/>
          <w:b/>
          <w:bCs/>
        </w:rPr>
      </w:pPr>
      <w:r w:rsidRPr="0E036C37">
        <w:rPr>
          <w:rFonts w:ascii="EC Square Sans Pro" w:hAnsi="EC Square Sans Pro"/>
        </w:rPr>
        <w:t xml:space="preserve">A </w:t>
      </w:r>
      <w:r w:rsidR="005F51A6" w:rsidRPr="0E036C37">
        <w:rPr>
          <w:rFonts w:ascii="EC Square Sans Pro" w:hAnsi="EC Square Sans Pro"/>
        </w:rPr>
        <w:t xml:space="preserve">selection panel will choose a limited number of candidates for interview, based on the CV and </w:t>
      </w:r>
      <w:r w:rsidR="465DA7A2" w:rsidRPr="0E036C37">
        <w:rPr>
          <w:rFonts w:ascii="EC Square Sans Pro" w:hAnsi="EC Square Sans Pro"/>
        </w:rPr>
        <w:t>application form</w:t>
      </w:r>
      <w:r w:rsidR="005F51A6" w:rsidRPr="0E036C37">
        <w:rPr>
          <w:rFonts w:ascii="EC Square Sans Pro" w:hAnsi="EC Square Sans Pro"/>
        </w:rPr>
        <w:t xml:space="preserve"> that they submitted. Due to the large volume of applications</w:t>
      </w:r>
      <w:r w:rsidR="00A80C2A" w:rsidRPr="0E036C37">
        <w:rPr>
          <w:rFonts w:ascii="EC Square Sans Pro" w:hAnsi="EC Square Sans Pro"/>
        </w:rPr>
        <w:t>,</w:t>
      </w:r>
      <w:r w:rsidR="005F51A6" w:rsidRPr="0E036C37">
        <w:rPr>
          <w:rFonts w:ascii="EC Square Sans Pro" w:hAnsi="EC Square Sans Pro"/>
        </w:rPr>
        <w:t xml:space="preserve"> we may receive, </w:t>
      </w:r>
      <w:r w:rsidR="005F51A6" w:rsidRPr="0E036C37">
        <w:rPr>
          <w:rFonts w:ascii="EC Square Sans Pro" w:hAnsi="EC Square Sans Pro"/>
          <w:b/>
          <w:bCs/>
        </w:rPr>
        <w:t>only candidates selected for the next step of the selection phase will be notified.</w:t>
      </w:r>
    </w:p>
    <w:p w14:paraId="72FF36F8" w14:textId="77777777" w:rsidR="005F51A6" w:rsidRPr="00FD4624" w:rsidRDefault="005F51A6" w:rsidP="0E036C37">
      <w:pPr>
        <w:spacing w:after="0"/>
        <w:jc w:val="both"/>
        <w:rPr>
          <w:rFonts w:ascii="EC Square Sans Pro" w:hAnsi="EC Square Sans Pro"/>
        </w:rPr>
      </w:pPr>
    </w:p>
    <w:p w14:paraId="43ECB7D0" w14:textId="6AAED3BA" w:rsidR="005F51A6" w:rsidRPr="009C3025" w:rsidRDefault="005F51A6" w:rsidP="0E036C37">
      <w:pPr>
        <w:spacing w:after="0"/>
        <w:jc w:val="both"/>
        <w:rPr>
          <w:rFonts w:ascii="EC Square Sans Pro" w:hAnsi="EC Square Sans Pro"/>
        </w:rPr>
      </w:pPr>
      <w:r w:rsidRPr="0E036C37">
        <w:rPr>
          <w:rFonts w:ascii="EC Square Sans Pro" w:hAnsi="EC Square Sans Pro"/>
        </w:rPr>
        <w:t>For operational reasons and in order to complete the selection procedure as quickly as possible in the interest of the candidates and of the institution, the selection procedure will be carried out in English and possibly in a</w:t>
      </w:r>
      <w:r w:rsidR="00876CD1" w:rsidRPr="0E036C37">
        <w:rPr>
          <w:rFonts w:ascii="EC Square Sans Pro" w:hAnsi="EC Square Sans Pro"/>
        </w:rPr>
        <w:t>nother</w:t>
      </w:r>
      <w:r w:rsidRPr="0E036C37">
        <w:rPr>
          <w:rFonts w:ascii="EC Square Sans Pro" w:hAnsi="EC Square Sans Pro"/>
        </w:rPr>
        <w:t xml:space="preserve"> language.</w:t>
      </w:r>
    </w:p>
    <w:p w14:paraId="6B5479CE" w14:textId="77777777" w:rsidR="005F51A6" w:rsidRDefault="005F51A6" w:rsidP="0E036C37">
      <w:pPr>
        <w:spacing w:after="160" w:line="259" w:lineRule="auto"/>
        <w:jc w:val="both"/>
      </w:pPr>
    </w:p>
    <w:p w14:paraId="22D1CC79" w14:textId="77777777" w:rsidR="005F51A6" w:rsidRPr="00FD4624" w:rsidRDefault="005F51A6" w:rsidP="0E036C37">
      <w:pPr>
        <w:pStyle w:val="Heading1"/>
        <w:numPr>
          <w:ilvl w:val="0"/>
          <w:numId w:val="3"/>
        </w:numPr>
        <w:tabs>
          <w:tab w:val="num" w:pos="360"/>
        </w:tabs>
        <w:ind w:left="305" w:firstLine="0"/>
        <w:jc w:val="both"/>
        <w:rPr>
          <w:rFonts w:ascii="EC Square Sans Pro" w:hAnsi="EC Square Sans Pro" w:cstheme="minorBidi"/>
          <w:i/>
          <w:iCs/>
          <w:sz w:val="28"/>
          <w:szCs w:val="28"/>
        </w:rPr>
      </w:pPr>
      <w:r w:rsidRPr="0E036C37">
        <w:rPr>
          <w:rFonts w:ascii="EC Square Sans Pro" w:hAnsi="EC Square Sans Pro" w:cstheme="minorBidi"/>
          <w:i/>
          <w:iCs/>
          <w:sz w:val="28"/>
          <w:szCs w:val="28"/>
        </w:rPr>
        <w:t xml:space="preserve">Recruitment </w:t>
      </w:r>
    </w:p>
    <w:p w14:paraId="659E0284" w14:textId="77777777" w:rsidR="005F51A6" w:rsidRPr="009C3025" w:rsidRDefault="005F51A6" w:rsidP="0E036C37">
      <w:pPr>
        <w:spacing w:after="0"/>
        <w:jc w:val="both"/>
      </w:pPr>
    </w:p>
    <w:p w14:paraId="79D36382" w14:textId="77777777" w:rsidR="005F51A6" w:rsidRPr="00FD4624" w:rsidRDefault="005F51A6" w:rsidP="0E036C37">
      <w:pPr>
        <w:spacing w:after="0"/>
        <w:jc w:val="both"/>
        <w:rPr>
          <w:rFonts w:ascii="EC Square Sans Pro" w:hAnsi="EC Square Sans Pro"/>
        </w:rPr>
      </w:pPr>
      <w:r w:rsidRPr="0E036C37">
        <w:rPr>
          <w:rFonts w:ascii="EC Square Sans Pro" w:hAnsi="EC Square Sans Pro"/>
        </w:rPr>
        <w:t>The candidate selected for recruitment will be requested to supply documentary evidence in support of the statements made in their application.</w:t>
      </w:r>
    </w:p>
    <w:p w14:paraId="3D9D5F19" w14:textId="77777777" w:rsidR="005F51A6" w:rsidRPr="00EC0B8F" w:rsidRDefault="005F51A6" w:rsidP="00503DB9">
      <w:pPr>
        <w:spacing w:before="240" w:after="0"/>
        <w:jc w:val="both"/>
        <w:rPr>
          <w:rFonts w:ascii="EC Square Sans Pro" w:hAnsi="EC Square Sans Pro"/>
          <w:lang w:val="en-IE"/>
        </w:rPr>
      </w:pPr>
      <w:r w:rsidRPr="0E036C37">
        <w:rPr>
          <w:rFonts w:ascii="EC Square Sans Pro" w:hAnsi="EC Square Sans Pro"/>
        </w:rPr>
        <w:t xml:space="preserve">The successful candidate will be required to undergo a mandatory pre-recruitment medical check-up, carried out by the Commission. </w:t>
      </w:r>
      <w:r w:rsidRPr="0E036C37">
        <w:rPr>
          <w:rFonts w:ascii="EC Square Sans Pro" w:hAnsi="EC Square Sans Pro"/>
          <w:lang w:val="en-IE"/>
        </w:rPr>
        <w:t>[If the position requires a security screening. If not please delete the following sentence] Candidates are required to undergo a security vetting that is conducted with the national administration of the Member State.</w:t>
      </w:r>
    </w:p>
    <w:bookmarkEnd w:id="9"/>
    <w:p w14:paraId="59561913" w14:textId="77777777" w:rsidR="005F51A6" w:rsidRDefault="005F51A6" w:rsidP="0E036C37">
      <w:pPr>
        <w:pStyle w:val="Heading1"/>
        <w:ind w:left="720"/>
        <w:jc w:val="both"/>
        <w:rPr>
          <w:rFonts w:ascii="EC Square Sans Pro" w:hAnsi="EC Square Sans Pro" w:cstheme="minorBidi"/>
          <w:sz w:val="24"/>
          <w:szCs w:val="24"/>
        </w:rPr>
      </w:pPr>
    </w:p>
    <w:p w14:paraId="570CC352" w14:textId="77777777" w:rsidR="005F51A6" w:rsidRDefault="005F51A6" w:rsidP="0E036C37">
      <w:pPr>
        <w:pStyle w:val="Heading1"/>
        <w:ind w:left="720"/>
        <w:jc w:val="both"/>
        <w:rPr>
          <w:rFonts w:ascii="EC Square Sans Pro" w:hAnsi="EC Square Sans Pro" w:cstheme="minorBidi"/>
          <w:sz w:val="24"/>
          <w:szCs w:val="24"/>
        </w:rPr>
      </w:pPr>
    </w:p>
    <w:p w14:paraId="1FADFD54" w14:textId="77777777" w:rsidR="005F51A6" w:rsidRPr="00FD4624" w:rsidRDefault="005F51A6" w:rsidP="0E036C37">
      <w:pPr>
        <w:pStyle w:val="Heading1"/>
        <w:numPr>
          <w:ilvl w:val="0"/>
          <w:numId w:val="2"/>
        </w:numPr>
        <w:tabs>
          <w:tab w:val="num" w:pos="360"/>
        </w:tabs>
        <w:ind w:left="305" w:firstLine="0"/>
        <w:jc w:val="both"/>
        <w:rPr>
          <w:rFonts w:ascii="EC Square Sans Pro" w:hAnsi="EC Square Sans Pro" w:cstheme="minorBidi"/>
          <w:sz w:val="24"/>
          <w:szCs w:val="24"/>
        </w:rPr>
      </w:pPr>
      <w:r w:rsidRPr="0E036C37">
        <w:rPr>
          <w:rFonts w:ascii="EC Square Sans Pro" w:hAnsi="EC Square Sans Pro" w:cstheme="minorBidi"/>
          <w:sz w:val="24"/>
          <w:szCs w:val="24"/>
        </w:rPr>
        <w:t>Type of contract and working conditions</w:t>
      </w:r>
    </w:p>
    <w:p w14:paraId="70DC3F80" w14:textId="77777777" w:rsidR="005F51A6" w:rsidRDefault="005F51A6" w:rsidP="0E036C37">
      <w:pPr>
        <w:spacing w:after="0"/>
        <w:jc w:val="both"/>
      </w:pPr>
    </w:p>
    <w:p w14:paraId="4C7D1659" w14:textId="4B81731A" w:rsidR="005F51A6" w:rsidRPr="00FD4624" w:rsidRDefault="005F51A6" w:rsidP="0E036C37">
      <w:pPr>
        <w:pStyle w:val="Heading1"/>
        <w:ind w:left="0"/>
        <w:jc w:val="both"/>
        <w:rPr>
          <w:rFonts w:ascii="EC Square Sans Pro" w:eastAsiaTheme="minorEastAsia" w:hAnsi="EC Square Sans Pro" w:cstheme="minorBidi"/>
          <w:b w:val="0"/>
          <w:bCs w:val="0"/>
          <w:sz w:val="22"/>
          <w:szCs w:val="22"/>
          <w:lang w:val="en-GB"/>
        </w:rPr>
      </w:pPr>
      <w:r w:rsidRPr="0E036C37">
        <w:rPr>
          <w:rFonts w:ascii="EC Square Sans Pro" w:eastAsiaTheme="minorEastAsia" w:hAnsi="EC Square Sans Pro" w:cstheme="minorBidi"/>
          <w:b w:val="0"/>
          <w:bCs w:val="0"/>
          <w:sz w:val="22"/>
          <w:szCs w:val="22"/>
          <w:lang w:val="en-GB"/>
        </w:rPr>
        <w:t xml:space="preserve">The place of employment will be </w:t>
      </w:r>
      <w:r w:rsidRPr="0E036C37">
        <w:rPr>
          <w:rFonts w:ascii="EC Square Sans Pro" w:eastAsiaTheme="minorEastAsia" w:hAnsi="EC Square Sans Pro" w:cstheme="minorBidi"/>
          <w:sz w:val="22"/>
          <w:szCs w:val="22"/>
          <w:lang w:val="en-GB"/>
        </w:rPr>
        <w:t>Brussels</w:t>
      </w:r>
      <w:r w:rsidRPr="0E036C37">
        <w:rPr>
          <w:rFonts w:ascii="EC Square Sans Pro" w:eastAsiaTheme="minorEastAsia" w:hAnsi="EC Square Sans Pro" w:cstheme="minorBidi"/>
          <w:b w:val="0"/>
          <w:bCs w:val="0"/>
          <w:sz w:val="22"/>
          <w:szCs w:val="22"/>
          <w:lang w:val="en-GB"/>
        </w:rPr>
        <w:t>.</w:t>
      </w:r>
    </w:p>
    <w:p w14:paraId="75CF301E" w14:textId="77777777" w:rsidR="005F51A6" w:rsidRPr="00FD4624" w:rsidRDefault="005F51A6" w:rsidP="0E036C37">
      <w:pPr>
        <w:spacing w:after="0"/>
        <w:jc w:val="both"/>
        <w:rPr>
          <w:rFonts w:ascii="EC Square Sans Pro" w:hAnsi="EC Square Sans Pro"/>
        </w:rPr>
      </w:pPr>
    </w:p>
    <w:p w14:paraId="2875DC4C" w14:textId="1373F9BD" w:rsidR="005F51A6" w:rsidRPr="00FD4624" w:rsidRDefault="005F51A6" w:rsidP="00503DB9">
      <w:pPr>
        <w:spacing w:after="0"/>
        <w:jc w:val="both"/>
        <w:rPr>
          <w:rFonts w:ascii="EC Square Sans Pro" w:hAnsi="EC Square Sans Pro"/>
          <w:b/>
          <w:bCs/>
        </w:rPr>
      </w:pPr>
      <w:r w:rsidRPr="0E036C37">
        <w:rPr>
          <w:rFonts w:ascii="EC Square Sans Pro" w:hAnsi="EC Square Sans Pro"/>
        </w:rPr>
        <w:t>In case the successful candidate is</w:t>
      </w:r>
      <w:r w:rsidR="006D2969" w:rsidRPr="0E036C37">
        <w:rPr>
          <w:rFonts w:ascii="EC Square Sans Pro" w:hAnsi="EC Square Sans Pro"/>
        </w:rPr>
        <w:t xml:space="preserve"> not an official or a competition laureate</w:t>
      </w:r>
      <w:r w:rsidRPr="0E036C37">
        <w:rPr>
          <w:rFonts w:ascii="EC Square Sans Pro" w:hAnsi="EC Square Sans Pro"/>
        </w:rPr>
        <w:t xml:space="preserve">, </w:t>
      </w:r>
      <w:r w:rsidR="0F609D5F" w:rsidRPr="0E036C37">
        <w:rPr>
          <w:rFonts w:ascii="EC Square Sans Pro" w:hAnsi="EC Square Sans Pro"/>
        </w:rPr>
        <w:t>they</w:t>
      </w:r>
      <w:r w:rsidRPr="0E036C37">
        <w:rPr>
          <w:rFonts w:ascii="EC Square Sans Pro" w:hAnsi="EC Square Sans Pro"/>
        </w:rPr>
        <w:t xml:space="preserve"> will be</w:t>
      </w:r>
      <w:r w:rsidR="00ED2802" w:rsidRPr="0E036C37">
        <w:rPr>
          <w:rFonts w:ascii="EC Square Sans Pro" w:hAnsi="EC Square Sans Pro"/>
        </w:rPr>
        <w:t xml:space="preserve"> recruited </w:t>
      </w:r>
      <w:r w:rsidRPr="0E036C37">
        <w:rPr>
          <w:rFonts w:ascii="EC Square Sans Pro" w:hAnsi="EC Square Sans Pro"/>
        </w:rPr>
        <w:t xml:space="preserve">as a </w:t>
      </w:r>
      <w:r w:rsidRPr="0E036C37">
        <w:rPr>
          <w:rFonts w:ascii="EC Square Sans Pro" w:hAnsi="EC Square Sans Pro"/>
          <w:b/>
          <w:bCs/>
        </w:rPr>
        <w:t>temporary agent under Article 2(b)/2(d)</w:t>
      </w:r>
      <w:r w:rsidR="00221568" w:rsidRPr="0E036C37">
        <w:rPr>
          <w:rFonts w:ascii="EC Square Sans Pro" w:hAnsi="EC Square Sans Pro"/>
          <w:b/>
          <w:bCs/>
        </w:rPr>
        <w:t>/2(a)</w:t>
      </w:r>
      <w:r w:rsidRPr="0E036C37">
        <w:rPr>
          <w:rFonts w:ascii="EC Square Sans Pro" w:hAnsi="EC Square Sans Pro"/>
          <w:b/>
          <w:bCs/>
        </w:rPr>
        <w:t xml:space="preserve"> of the </w:t>
      </w:r>
      <w:hyperlink r:id="rId16">
        <w:r w:rsidRPr="0E036C37">
          <w:rPr>
            <w:rStyle w:val="Hyperlink"/>
            <w:rFonts w:ascii="EC Square Sans Pro" w:hAnsi="EC Square Sans Pro"/>
          </w:rPr>
          <w:t>Conditions of Employment of Other Servants</w:t>
        </w:r>
      </w:hyperlink>
      <w:r w:rsidRPr="0E036C37">
        <w:rPr>
          <w:rFonts w:ascii="EC Square Sans Pro" w:hAnsi="EC Square Sans Pro"/>
          <w:b/>
          <w:bCs/>
        </w:rPr>
        <w:t>, in function group</w:t>
      </w:r>
      <w:r w:rsidR="00876CD1" w:rsidRPr="0E036C37">
        <w:rPr>
          <w:rFonts w:ascii="EC Square Sans Pro" w:hAnsi="EC Square Sans Pro"/>
          <w:b/>
          <w:bCs/>
        </w:rPr>
        <w:t>s</w:t>
      </w:r>
      <w:r w:rsidR="00647450" w:rsidRPr="0E036C37">
        <w:rPr>
          <w:rFonts w:ascii="EC Square Sans Pro" w:hAnsi="EC Square Sans Pro"/>
          <w:b/>
          <w:bCs/>
        </w:rPr>
        <w:t xml:space="preserve"> </w:t>
      </w:r>
      <w:r w:rsidR="00876CD1" w:rsidRPr="0E036C37">
        <w:rPr>
          <w:rFonts w:ascii="EC Square Sans Pro" w:hAnsi="EC Square Sans Pro"/>
          <w:b/>
          <w:bCs/>
        </w:rPr>
        <w:t>AST or AST/SC</w:t>
      </w:r>
      <w:r w:rsidRPr="0E036C37">
        <w:rPr>
          <w:rFonts w:ascii="EC Square Sans Pro" w:hAnsi="EC Square Sans Pro"/>
          <w:b/>
          <w:bCs/>
        </w:rPr>
        <w:t xml:space="preserve">. </w:t>
      </w:r>
    </w:p>
    <w:p w14:paraId="4C910A94" w14:textId="77777777" w:rsidR="005F51A6" w:rsidRPr="00FD4624" w:rsidRDefault="005F51A6" w:rsidP="0E036C37">
      <w:pPr>
        <w:spacing w:after="0"/>
        <w:jc w:val="both"/>
        <w:rPr>
          <w:rFonts w:ascii="EC Square Sans Pro" w:hAnsi="EC Square Sans Pro"/>
        </w:rPr>
      </w:pPr>
    </w:p>
    <w:p w14:paraId="734FA7BB" w14:textId="77777777" w:rsidR="00ED275F" w:rsidRDefault="00ED275F" w:rsidP="0E036C37">
      <w:pPr>
        <w:rPr>
          <w:rFonts w:ascii="EC Square Sans Pro" w:eastAsia="Times New Roman" w:hAnsi="EC Square Sans Pro"/>
          <w:b/>
          <w:bCs/>
          <w:sz w:val="24"/>
          <w:szCs w:val="24"/>
          <w:lang w:val="en-US"/>
        </w:rPr>
      </w:pPr>
      <w:r w:rsidRPr="0E036C37">
        <w:rPr>
          <w:rFonts w:ascii="EC Square Sans Pro" w:eastAsia="Times New Roman" w:hAnsi="EC Square Sans Pro"/>
          <w:b/>
          <w:bCs/>
          <w:sz w:val="24"/>
          <w:szCs w:val="24"/>
          <w:lang w:val="en-US"/>
        </w:rPr>
        <w:br w:type="page"/>
      </w:r>
    </w:p>
    <w:p w14:paraId="51E29436" w14:textId="77777777" w:rsidR="00ED275F" w:rsidRDefault="00ED275F" w:rsidP="0E036C37">
      <w:pPr>
        <w:pStyle w:val="ListParagraph"/>
        <w:spacing w:after="0"/>
        <w:jc w:val="both"/>
        <w:rPr>
          <w:rFonts w:ascii="EC Square Sans Pro" w:eastAsia="Times New Roman" w:hAnsi="EC Square Sans Pro"/>
          <w:b/>
          <w:bCs/>
          <w:sz w:val="24"/>
          <w:szCs w:val="24"/>
          <w:lang w:val="en-US"/>
        </w:rPr>
      </w:pPr>
    </w:p>
    <w:p w14:paraId="7C5CCF61" w14:textId="77777777" w:rsidR="005F51A6" w:rsidRPr="00E6709F" w:rsidRDefault="005F51A6" w:rsidP="0E036C37">
      <w:pPr>
        <w:pStyle w:val="ListParagraph"/>
        <w:numPr>
          <w:ilvl w:val="0"/>
          <w:numId w:val="2"/>
        </w:numPr>
        <w:spacing w:after="0"/>
        <w:jc w:val="both"/>
        <w:rPr>
          <w:rFonts w:ascii="EC Square Sans Pro" w:eastAsia="Times New Roman" w:hAnsi="EC Square Sans Pro"/>
          <w:b/>
          <w:bCs/>
          <w:sz w:val="24"/>
          <w:szCs w:val="24"/>
          <w:lang w:val="en-US"/>
        </w:rPr>
      </w:pPr>
      <w:r w:rsidRPr="0E036C37">
        <w:rPr>
          <w:rFonts w:ascii="EC Square Sans Pro" w:eastAsia="Times New Roman" w:hAnsi="EC Square Sans Pro"/>
          <w:b/>
          <w:bCs/>
          <w:sz w:val="24"/>
          <w:szCs w:val="24"/>
          <w:lang w:val="en-US"/>
        </w:rPr>
        <w:t>Grade</w:t>
      </w:r>
    </w:p>
    <w:p w14:paraId="0F8CAE6F" w14:textId="77777777" w:rsidR="00ED275F" w:rsidRDefault="00ED275F" w:rsidP="76D4FDE9">
      <w:pPr>
        <w:spacing w:after="0"/>
        <w:jc w:val="both"/>
        <w:rPr>
          <w:rFonts w:ascii="EC Square Sans Pro" w:hAnsi="EC Square Sans Pro"/>
        </w:rPr>
      </w:pPr>
    </w:p>
    <w:p w14:paraId="230C84E9" w14:textId="77777777" w:rsidR="005F51A6" w:rsidRPr="00221568" w:rsidRDefault="005F51A6" w:rsidP="76D4FDE9">
      <w:pPr>
        <w:spacing w:after="0"/>
        <w:jc w:val="both"/>
        <w:rPr>
          <w:rFonts w:ascii="EC Square Sans Cond Pro" w:hAnsi="EC Square Sans Cond Pro"/>
        </w:rPr>
      </w:pPr>
      <w:r w:rsidRPr="0E036C37">
        <w:rPr>
          <w:rFonts w:ascii="EC Square Sans Pro" w:hAnsi="EC Square Sans Pro"/>
        </w:rPr>
        <w:t xml:space="preserve">The recruitment grade, as well as the step in that grade, will be determined in accordance with </w:t>
      </w:r>
      <w:hyperlink r:id="rId17">
        <w:r w:rsidRPr="0E036C37">
          <w:rPr>
            <w:rStyle w:val="Hyperlink"/>
            <w:rFonts w:ascii="EC Square Sans Pro" w:hAnsi="EC Square Sans Pro"/>
          </w:rPr>
          <w:t>Commission Decision C(</w:t>
        </w:r>
        <w:r w:rsidR="00876CD1" w:rsidRPr="0E036C37">
          <w:rPr>
            <w:rStyle w:val="Hyperlink"/>
            <w:rFonts w:ascii="EC Square Sans Pro" w:hAnsi="EC Square Sans Pro"/>
          </w:rPr>
          <w:t>2025</w:t>
        </w:r>
        <w:r w:rsidRPr="0E036C37">
          <w:rPr>
            <w:rStyle w:val="Hyperlink"/>
            <w:rFonts w:ascii="EC Square Sans Pro" w:hAnsi="EC Square Sans Pro"/>
          </w:rPr>
          <w:t>)</w:t>
        </w:r>
        <w:r w:rsidR="00876CD1" w:rsidRPr="0E036C37">
          <w:rPr>
            <w:rStyle w:val="Hyperlink"/>
            <w:rFonts w:ascii="EC Square Sans Pro" w:hAnsi="EC Square Sans Pro"/>
          </w:rPr>
          <w:t>4716</w:t>
        </w:r>
      </w:hyperlink>
      <w:r w:rsidRPr="0E036C37">
        <w:rPr>
          <w:rFonts w:ascii="EC Square Sans Pro" w:hAnsi="EC Square Sans Pro"/>
        </w:rPr>
        <w:t xml:space="preserve"> on policies for the engagement and use of temporary agents and with </w:t>
      </w:r>
      <w:hyperlink r:id="rId18">
        <w:r w:rsidRPr="0E036C37">
          <w:rPr>
            <w:rStyle w:val="Hyperlink"/>
            <w:rFonts w:ascii="EC Square Sans Pro" w:hAnsi="EC Square Sans Pro"/>
          </w:rPr>
          <w:t>Commission Decision C(2013)8970</w:t>
        </w:r>
      </w:hyperlink>
      <w:r w:rsidRPr="0E036C37">
        <w:rPr>
          <w:rFonts w:ascii="EC Square Sans Pro" w:hAnsi="EC Square Sans Pro"/>
        </w:rPr>
        <w:t xml:space="preserve"> laying down the criteria applicable to classification in step </w:t>
      </w:r>
      <w:r w:rsidRPr="0E036C37">
        <w:rPr>
          <w:rFonts w:ascii="EC Square Sans Cond Pro" w:hAnsi="EC Square Sans Cond Pro"/>
        </w:rPr>
        <w:t>on engagement.</w:t>
      </w:r>
    </w:p>
    <w:p w14:paraId="3253950B" w14:textId="77777777" w:rsidR="005F51A6" w:rsidRPr="00221568" w:rsidRDefault="005F51A6" w:rsidP="0E036C37">
      <w:pPr>
        <w:spacing w:after="0"/>
        <w:jc w:val="both"/>
        <w:rPr>
          <w:rFonts w:ascii="EC Square Sans Cond Pro" w:hAnsi="EC Square Sans Cond Pro"/>
        </w:rPr>
      </w:pPr>
    </w:p>
    <w:p w14:paraId="4B899BE4" w14:textId="77777777" w:rsidR="005F51A6" w:rsidRPr="0028658C" w:rsidRDefault="005F51A6" w:rsidP="005F51A6">
      <w:pPr>
        <w:spacing w:after="0"/>
        <w:jc w:val="both"/>
        <w:rPr>
          <w:rFonts w:ascii="EC Square Sans Pro Light" w:hAnsi="EC Square Sans Pro Light"/>
        </w:rPr>
      </w:pPr>
      <w:r w:rsidRPr="0E036C37">
        <w:rPr>
          <w:rFonts w:ascii="EC Square Sans Pro Light" w:hAnsi="EC Square Sans Pro Light"/>
        </w:rPr>
        <w:t xml:space="preserve">The recruitment grade </w:t>
      </w:r>
      <w:r w:rsidR="00FE4298" w:rsidRPr="0E036C37">
        <w:rPr>
          <w:rFonts w:ascii="EC Square Sans Pro Light" w:hAnsi="EC Square Sans Pro Light"/>
        </w:rPr>
        <w:t xml:space="preserve">will be </w:t>
      </w:r>
      <w:r w:rsidR="00D75C00" w:rsidRPr="0E036C37">
        <w:rPr>
          <w:rFonts w:ascii="EC Square Sans Pro Light" w:hAnsi="EC Square Sans Pro Light"/>
        </w:rPr>
        <w:t xml:space="preserve">calculated </w:t>
      </w:r>
      <w:r w:rsidR="00FE4298" w:rsidRPr="0E036C37">
        <w:rPr>
          <w:rFonts w:ascii="EC Square Sans Pro Light" w:hAnsi="EC Square Sans Pro Light"/>
        </w:rPr>
        <w:t xml:space="preserve">based on the </w:t>
      </w:r>
      <w:r w:rsidR="00876CD1" w:rsidRPr="0E036C37">
        <w:rPr>
          <w:rFonts w:ascii="EC Square Sans Pro Light" w:hAnsi="EC Square Sans Pro Light"/>
        </w:rPr>
        <w:t xml:space="preserve">qualifications and the </w:t>
      </w:r>
      <w:r w:rsidR="00FE4298" w:rsidRPr="0E036C37">
        <w:rPr>
          <w:rFonts w:ascii="EC Square Sans Pro Light" w:hAnsi="EC Square Sans Pro Light"/>
        </w:rPr>
        <w:t xml:space="preserve">number of years of professional experience, according to Art. 13 of </w:t>
      </w:r>
      <w:r w:rsidR="00876CD1" w:rsidRPr="0E036C37">
        <w:rPr>
          <w:rFonts w:ascii="EC Square Sans Pro Light" w:hAnsi="EC Square Sans Pro Light"/>
        </w:rPr>
        <w:t xml:space="preserve">the Commission </w:t>
      </w:r>
      <w:r w:rsidR="00FE4298" w:rsidRPr="0E036C37">
        <w:rPr>
          <w:rFonts w:ascii="EC Square Sans Pro Light" w:hAnsi="EC Square Sans Pro Light"/>
        </w:rPr>
        <w:t xml:space="preserve">Decision </w:t>
      </w:r>
      <w:r w:rsidR="00876CD1" w:rsidRPr="0E036C37">
        <w:rPr>
          <w:rFonts w:ascii="EC Square Sans Pro Light" w:hAnsi="EC Square Sans Pro Light"/>
        </w:rPr>
        <w:t>C</w:t>
      </w:r>
      <w:r w:rsidR="00FE4298" w:rsidRPr="0E036C37">
        <w:rPr>
          <w:rFonts w:ascii="EC Square Sans Pro Light" w:hAnsi="EC Square Sans Pro Light"/>
        </w:rPr>
        <w:t>(2025)</w:t>
      </w:r>
      <w:r w:rsidR="00876CD1" w:rsidRPr="0E036C37">
        <w:rPr>
          <w:rFonts w:ascii="EC Square Sans Pro Light" w:hAnsi="EC Square Sans Pro Light"/>
        </w:rPr>
        <w:t>4716</w:t>
      </w:r>
      <w:r w:rsidR="00FE4298" w:rsidRPr="0E036C37">
        <w:rPr>
          <w:rFonts w:ascii="EC Square Sans Pro Light" w:hAnsi="EC Square Sans Pro Light"/>
        </w:rPr>
        <w:t xml:space="preserve">. </w:t>
      </w:r>
      <w:r w:rsidR="00876CD1" w:rsidRPr="0E036C37">
        <w:rPr>
          <w:rFonts w:ascii="EC Square Sans Pro Light" w:hAnsi="EC Square Sans Pro Light"/>
        </w:rPr>
        <w:t>Higher grades may be granted exceptionally.</w:t>
      </w:r>
    </w:p>
    <w:p w14:paraId="792E4BF2" w14:textId="77777777" w:rsidR="005F51A6" w:rsidRPr="00221568" w:rsidRDefault="005F51A6" w:rsidP="0E036C37">
      <w:pPr>
        <w:spacing w:after="0"/>
        <w:jc w:val="both"/>
        <w:rPr>
          <w:rFonts w:ascii="EC Square Sans Cond Pro" w:hAnsi="EC Square Sans Cond Pro"/>
        </w:rPr>
      </w:pPr>
    </w:p>
    <w:p w14:paraId="0024861E" w14:textId="77777777" w:rsidR="005F51A6" w:rsidRPr="00FD4624" w:rsidRDefault="003074FC" w:rsidP="76D4FDE9">
      <w:pPr>
        <w:spacing w:after="0"/>
        <w:jc w:val="both"/>
        <w:rPr>
          <w:rFonts w:ascii="EC Square Sans Pro" w:hAnsi="EC Square Sans Pro"/>
        </w:rPr>
      </w:pPr>
      <w:r w:rsidRPr="0E036C37">
        <w:rPr>
          <w:rFonts w:ascii="EC Square Sans Pro" w:hAnsi="EC Square Sans Pro"/>
        </w:rPr>
        <w:t xml:space="preserve">Only for TA2a – add “In principle,”) </w:t>
      </w:r>
      <w:r w:rsidR="005F51A6" w:rsidRPr="0E036C37">
        <w:rPr>
          <w:rFonts w:ascii="EC Square Sans Pro" w:hAnsi="EC Square Sans Pro"/>
        </w:rPr>
        <w:t xml:space="preserve">The duration of the </w:t>
      </w:r>
      <w:r w:rsidR="005F51A6" w:rsidRPr="0E036C37">
        <w:rPr>
          <w:rFonts w:ascii="EC Square Sans Pro" w:hAnsi="EC Square Sans Pro"/>
          <w:b/>
          <w:bCs/>
        </w:rPr>
        <w:t>1</w:t>
      </w:r>
      <w:r w:rsidR="005F51A6" w:rsidRPr="0E036C37">
        <w:rPr>
          <w:rFonts w:ascii="EC Square Sans Pro" w:hAnsi="EC Square Sans Pro"/>
          <w:b/>
          <w:bCs/>
          <w:vertAlign w:val="superscript"/>
        </w:rPr>
        <w:t xml:space="preserve">st </w:t>
      </w:r>
      <w:r w:rsidR="005F51A6" w:rsidRPr="0E036C37">
        <w:rPr>
          <w:rFonts w:ascii="EC Square Sans Pro" w:hAnsi="EC Square Sans Pro"/>
          <w:b/>
          <w:bCs/>
        </w:rPr>
        <w:t xml:space="preserve">contract will be </w:t>
      </w:r>
      <w:r w:rsidR="009C5C33" w:rsidRPr="0E036C37">
        <w:rPr>
          <w:rFonts w:ascii="EC Square Sans Pro" w:hAnsi="EC Square Sans Pro"/>
          <w:b/>
          <w:bCs/>
        </w:rPr>
        <w:t>up to</w:t>
      </w:r>
      <w:r w:rsidR="005F51A6" w:rsidRPr="0E036C37">
        <w:rPr>
          <w:rFonts w:ascii="EC Square Sans Pro" w:hAnsi="EC Square Sans Pro"/>
          <w:b/>
          <w:bCs/>
        </w:rPr>
        <w:t xml:space="preserve"> </w:t>
      </w:r>
      <w:r w:rsidR="00D75C00" w:rsidRPr="0E036C37">
        <w:rPr>
          <w:rFonts w:ascii="EC Square Sans Pro" w:hAnsi="EC Square Sans Pro"/>
          <w:b/>
          <w:bCs/>
        </w:rPr>
        <w:t>4</w:t>
      </w:r>
      <w:r w:rsidR="005F51A6" w:rsidRPr="0E036C37">
        <w:rPr>
          <w:rFonts w:ascii="EC Square Sans Pro" w:hAnsi="EC Square Sans Pro"/>
          <w:b/>
          <w:bCs/>
        </w:rPr>
        <w:t xml:space="preserve"> years.</w:t>
      </w:r>
      <w:r w:rsidR="005F51A6" w:rsidRPr="0E036C37">
        <w:rPr>
          <w:rFonts w:ascii="EC Square Sans Pro" w:hAnsi="EC Square Sans Pro"/>
        </w:rPr>
        <w:t xml:space="preserve"> The contract might then be extended only once for a maximum of 2 years and in the interest of service</w:t>
      </w:r>
      <w:r w:rsidR="000041BD" w:rsidRPr="0E036C37">
        <w:rPr>
          <w:rFonts w:ascii="EC Square Sans Pro" w:hAnsi="EC Square Sans Pro"/>
        </w:rPr>
        <w:t>,</w:t>
      </w:r>
      <w:r w:rsidR="00221568" w:rsidRPr="0E036C37">
        <w:rPr>
          <w:rFonts w:ascii="EC Square Sans Pro" w:hAnsi="EC Square Sans Pro"/>
        </w:rPr>
        <w:t xml:space="preserve"> </w:t>
      </w:r>
      <w:r w:rsidR="005F51A6" w:rsidRPr="0E036C37">
        <w:rPr>
          <w:rFonts w:ascii="EC Square Sans Pro" w:hAnsi="EC Square Sans Pro"/>
        </w:rPr>
        <w:t xml:space="preserve">in accordance with </w:t>
      </w:r>
      <w:hyperlink r:id="rId19">
        <w:r w:rsidR="005F51A6" w:rsidRPr="0E036C37">
          <w:rPr>
            <w:rStyle w:val="Hyperlink"/>
            <w:rFonts w:ascii="EC Square Sans Pro" w:hAnsi="EC Square Sans Pro"/>
          </w:rPr>
          <w:t>Commission Decision C(20</w:t>
        </w:r>
        <w:r w:rsidR="000041BD" w:rsidRPr="0E036C37">
          <w:rPr>
            <w:rStyle w:val="Hyperlink"/>
            <w:rFonts w:ascii="EC Square Sans Pro" w:hAnsi="EC Square Sans Pro"/>
          </w:rPr>
          <w:t>25</w:t>
        </w:r>
        <w:r w:rsidR="005F51A6" w:rsidRPr="0E036C37">
          <w:rPr>
            <w:rStyle w:val="Hyperlink"/>
            <w:rFonts w:ascii="EC Square Sans Pro" w:hAnsi="EC Square Sans Pro"/>
          </w:rPr>
          <w:t>)</w:t>
        </w:r>
        <w:r w:rsidR="000041BD" w:rsidRPr="0E036C37">
          <w:rPr>
            <w:rStyle w:val="Hyperlink"/>
            <w:rFonts w:ascii="EC Square Sans Pro" w:hAnsi="EC Square Sans Pro"/>
          </w:rPr>
          <w:t>4716</w:t>
        </w:r>
      </w:hyperlink>
      <w:r w:rsidR="005F51A6" w:rsidRPr="0E036C37">
        <w:rPr>
          <w:rFonts w:ascii="EC Square Sans Pro" w:hAnsi="EC Square Sans Pro"/>
        </w:rPr>
        <w:t xml:space="preserve"> on policies for the engagement and use of temporary agents.</w:t>
      </w:r>
    </w:p>
    <w:p w14:paraId="1439E27A" w14:textId="77777777" w:rsidR="005F51A6" w:rsidRPr="00FD4624" w:rsidRDefault="005F51A6" w:rsidP="0E036C37">
      <w:pPr>
        <w:spacing w:after="0"/>
        <w:jc w:val="both"/>
        <w:rPr>
          <w:rFonts w:ascii="EC Square Sans Pro" w:hAnsi="EC Square Sans Pro"/>
        </w:rPr>
      </w:pPr>
    </w:p>
    <w:p w14:paraId="0BB210EE" w14:textId="77777777" w:rsidR="005F51A6" w:rsidRPr="00FD4624" w:rsidRDefault="005F51A6" w:rsidP="55836026">
      <w:pPr>
        <w:spacing w:after="0"/>
        <w:jc w:val="both"/>
        <w:rPr>
          <w:rFonts w:ascii="EC Square Sans Pro" w:hAnsi="EC Square Sans Pro"/>
        </w:rPr>
      </w:pPr>
      <w:r w:rsidRPr="0E036C37">
        <w:rPr>
          <w:rFonts w:ascii="EC Square Sans Pro" w:hAnsi="EC Square Sans Pro"/>
        </w:rPr>
        <w:t xml:space="preserve">All new staff have to successfully complete a 9-month probationary period. </w:t>
      </w:r>
    </w:p>
    <w:p w14:paraId="49403B8E" w14:textId="77777777" w:rsidR="005F51A6" w:rsidRPr="00FD4624" w:rsidRDefault="005F51A6" w:rsidP="0E036C37">
      <w:pPr>
        <w:spacing w:after="0"/>
        <w:jc w:val="both"/>
        <w:rPr>
          <w:rFonts w:ascii="EC Square Sans Pro" w:hAnsi="EC Square Sans Pro"/>
        </w:rPr>
      </w:pPr>
    </w:p>
    <w:p w14:paraId="4039925B" w14:textId="77777777" w:rsidR="005F51A6" w:rsidRPr="00FD4624" w:rsidRDefault="005F51A6" w:rsidP="0E036C37">
      <w:pPr>
        <w:pStyle w:val="Heading4"/>
        <w:shd w:val="clear" w:color="auto" w:fill="FFFFFF" w:themeFill="background1"/>
        <w:jc w:val="both"/>
        <w:rPr>
          <w:rFonts w:ascii="EC Square Sans Pro" w:eastAsiaTheme="minorEastAsia" w:hAnsi="EC Square Sans Pro" w:cstheme="minorBidi"/>
          <w:i w:val="0"/>
          <w:iCs w:val="0"/>
          <w:color w:val="auto"/>
        </w:rPr>
      </w:pPr>
      <w:r w:rsidRPr="0E036C37">
        <w:rPr>
          <w:rFonts w:ascii="EC Square Sans Pro" w:eastAsiaTheme="minorEastAsia" w:hAnsi="EC Square Sans Pro" w:cstheme="minorBidi"/>
          <w:i w:val="0"/>
          <w:iCs w:val="0"/>
          <w:color w:val="auto"/>
        </w:rPr>
        <w:t>The pay of staff members consists of a basic salary supplemented with specific allowances, including, where applicable, expatriation and family allowances. The provisions guiding the calculation of these allowances can be consulted in the Conditions of Employment of Other Servants. As a member of staff of the European institutions, your pay is subject to a tax raised by those institutions.</w:t>
      </w:r>
    </w:p>
    <w:p w14:paraId="7BB07BF4" w14:textId="77777777" w:rsidR="005F51A6" w:rsidRPr="00FD4624" w:rsidRDefault="005F51A6" w:rsidP="0E036C37">
      <w:pPr>
        <w:pStyle w:val="Heading1"/>
        <w:ind w:left="0"/>
        <w:jc w:val="both"/>
        <w:rPr>
          <w:rFonts w:ascii="EC Square Sans Pro" w:hAnsi="EC Square Sans Pro" w:cstheme="minorBidi"/>
          <w:sz w:val="22"/>
          <w:szCs w:val="22"/>
          <w:lang w:val="en-GB"/>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5F51A6" w:rsidRPr="00EC0B8F" w14:paraId="39BE2699" w14:textId="77777777" w:rsidTr="0E036C37">
        <w:trPr>
          <w:tblCellSpacing w:w="0" w:type="dxa"/>
        </w:trPr>
        <w:tc>
          <w:tcPr>
            <w:tcW w:w="0" w:type="auto"/>
            <w:tcBorders>
              <w:top w:val="nil"/>
              <w:left w:val="nil"/>
              <w:bottom w:val="nil"/>
              <w:right w:val="nil"/>
            </w:tcBorders>
            <w:shd w:val="clear" w:color="auto" w:fill="FAFCFF"/>
            <w:vAlign w:val="center"/>
            <w:hideMark/>
          </w:tcPr>
          <w:p w14:paraId="3C904A1C" w14:textId="77777777" w:rsidR="005F51A6" w:rsidRPr="00FD4624" w:rsidRDefault="005F51A6" w:rsidP="0E036C37">
            <w:pPr>
              <w:pStyle w:val="Heading1"/>
              <w:ind w:left="0"/>
              <w:jc w:val="both"/>
              <w:rPr>
                <w:rFonts w:ascii="EC Square Sans Pro" w:eastAsiaTheme="minorEastAsia" w:hAnsi="EC Square Sans Pro" w:cstheme="minorBidi"/>
                <w:b w:val="0"/>
                <w:bCs w:val="0"/>
                <w:sz w:val="22"/>
                <w:szCs w:val="22"/>
                <w:lang w:val="en-GB"/>
              </w:rPr>
            </w:pPr>
            <w:r w:rsidRPr="0E036C37">
              <w:rPr>
                <w:rFonts w:ascii="EC Square Sans Pro" w:eastAsiaTheme="minorEastAsia" w:hAnsi="EC Square Sans Pro" w:cstheme="minorBidi"/>
                <w:b w:val="0"/>
                <w:bCs w:val="0"/>
                <w:sz w:val="22"/>
                <w:szCs w:val="22"/>
                <w:lang w:val="en-GB"/>
              </w:rPr>
              <w:t>The European Commission applies a policy of equal opportunities and non-discrimination in accordance with Article</w:t>
            </w:r>
            <w:r w:rsidRPr="0E036C37">
              <w:rPr>
                <w:rFonts w:ascii="Calibri" w:eastAsiaTheme="minorEastAsia" w:hAnsi="Calibri" w:cs="Calibri"/>
                <w:b w:val="0"/>
                <w:bCs w:val="0"/>
                <w:sz w:val="22"/>
                <w:szCs w:val="22"/>
                <w:lang w:val="en-GB"/>
              </w:rPr>
              <w:t> </w:t>
            </w:r>
            <w:r w:rsidRPr="0E036C37">
              <w:rPr>
                <w:rFonts w:ascii="EC Square Sans Pro" w:eastAsiaTheme="minorEastAsia" w:hAnsi="EC Square Sans Pro" w:cstheme="minorBidi"/>
                <w:b w:val="0"/>
                <w:bCs w:val="0"/>
                <w:sz w:val="22"/>
                <w:szCs w:val="22"/>
                <w:lang w:val="en-GB"/>
              </w:rPr>
              <w:t>1d of the Staff Regulations.</w:t>
            </w:r>
          </w:p>
          <w:p w14:paraId="0677E16D" w14:textId="77777777" w:rsidR="005F51A6" w:rsidRPr="00FD4624" w:rsidRDefault="005F51A6" w:rsidP="0E036C37">
            <w:pPr>
              <w:spacing w:after="0"/>
              <w:jc w:val="both"/>
              <w:rPr>
                <w:rFonts w:ascii="EC Square Sans Pro" w:hAnsi="EC Square Sans Pro"/>
              </w:rPr>
            </w:pPr>
          </w:p>
          <w:p w14:paraId="400FD07D" w14:textId="77777777" w:rsidR="005F51A6" w:rsidRPr="00FD4624" w:rsidRDefault="005F51A6" w:rsidP="0E036C37">
            <w:pPr>
              <w:spacing w:after="0"/>
              <w:jc w:val="both"/>
              <w:rPr>
                <w:rFonts w:ascii="EC Square Sans Pro" w:hAnsi="EC Square Sans Pro"/>
              </w:rPr>
            </w:pPr>
            <w:r w:rsidRPr="0E036C37">
              <w:rPr>
                <w:rFonts w:ascii="EC Square Sans Pro" w:hAnsi="EC Square Sans Pro"/>
              </w:rPr>
              <w:t xml:space="preserve">Should you need further information on working conditions, please refer to </w:t>
            </w:r>
            <w:hyperlink r:id="rId20" w:anchor="tab-Work/Life%20Balance">
              <w:r w:rsidRPr="0E036C37">
                <w:rPr>
                  <w:rStyle w:val="Hyperlink"/>
                  <w:rFonts w:ascii="EC Square Sans Pro" w:hAnsi="EC Square Sans Pro"/>
                </w:rPr>
                <w:t>Working conditions and benefits of EU Careers</w:t>
              </w:r>
            </w:hyperlink>
            <w:r w:rsidRPr="0E036C37">
              <w:rPr>
                <w:rFonts w:ascii="EC Square Sans Pro" w:hAnsi="EC Square Sans Pro"/>
              </w:rPr>
              <w:t>.</w:t>
            </w:r>
          </w:p>
        </w:tc>
      </w:tr>
      <w:bookmarkEnd w:id="0"/>
    </w:tbl>
    <w:p w14:paraId="4EDB9798" w14:textId="77777777" w:rsidR="005F51A6" w:rsidRPr="00FD4624" w:rsidRDefault="005F51A6" w:rsidP="0E036C37">
      <w:pPr>
        <w:pStyle w:val="Heading1"/>
        <w:ind w:left="0"/>
        <w:jc w:val="both"/>
        <w:rPr>
          <w:rFonts w:ascii="EC Square Sans Pro" w:hAnsi="EC Square Sans Pro" w:cstheme="minorBidi"/>
          <w:sz w:val="22"/>
          <w:szCs w:val="22"/>
        </w:rPr>
      </w:pPr>
    </w:p>
    <w:p w14:paraId="59537E28" w14:textId="77777777" w:rsidR="005F51A6" w:rsidRPr="00FB0309" w:rsidRDefault="005F51A6" w:rsidP="55836026">
      <w:pPr>
        <w:spacing w:after="0"/>
        <w:jc w:val="both"/>
        <w:rPr>
          <w:rFonts w:ascii="EC Square Sans Pro" w:hAnsi="EC Square Sans Pro"/>
          <w:lang w:val="en-IE"/>
        </w:rPr>
      </w:pPr>
      <w:r w:rsidRPr="0E036C37">
        <w:rPr>
          <w:rFonts w:ascii="EC Square Sans Pro" w:hAnsi="EC Square Sans Pro"/>
        </w:rPr>
        <w:t xml:space="preserve">For information related to Data Protection, please see the </w:t>
      </w:r>
      <w:hyperlink r:id="rId21">
        <w:r w:rsidR="00B37F10" w:rsidRPr="0E036C37">
          <w:rPr>
            <w:rStyle w:val="Hyperlink"/>
            <w:rFonts w:ascii="EC Square Sans Pro" w:hAnsi="EC Square Sans Pro"/>
          </w:rPr>
          <w:t>Specific Privacy Statement</w:t>
        </w:r>
      </w:hyperlink>
      <w:r w:rsidR="00B37F10" w:rsidRPr="0E036C37">
        <w:rPr>
          <w:rFonts w:ascii="EC Square Sans Pro" w:hAnsi="EC Square Sans Pro"/>
        </w:rPr>
        <w:t xml:space="preserve"> </w:t>
      </w:r>
      <w:r w:rsidRPr="0E036C37">
        <w:rPr>
          <w:rFonts w:ascii="EC Square Sans Pro" w:hAnsi="EC Square Sans Pro"/>
          <w:lang w:val="en-IE"/>
        </w:rPr>
        <w:t>under “7. Information to data subjects on their rights”, to find your rights and how to exercise them in addition to the privacy statement, which summarises the processing of your data.</w:t>
      </w:r>
    </w:p>
    <w:p w14:paraId="731B997F" w14:textId="77777777" w:rsidR="005F51A6" w:rsidRPr="0020735A" w:rsidRDefault="005F51A6" w:rsidP="0E036C37">
      <w:pPr>
        <w:spacing w:after="0"/>
        <w:jc w:val="both"/>
        <w:rPr>
          <w:rFonts w:ascii="EC Square Sans Pro" w:hAnsi="EC Square Sans Pro"/>
          <w:lang w:val="en-IE"/>
        </w:rPr>
      </w:pPr>
    </w:p>
    <w:p w14:paraId="04DC9C98" w14:textId="77777777" w:rsidR="006107D7" w:rsidRPr="005F51A6" w:rsidRDefault="006107D7">
      <w:pPr>
        <w:rPr>
          <w:lang w:val="en-IE"/>
        </w:rPr>
      </w:pPr>
    </w:p>
    <w:sectPr w:rsidR="006107D7" w:rsidRPr="005F51A6" w:rsidSect="00B01AAF">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CB37D" w14:textId="77777777" w:rsidR="00D26F20" w:rsidRDefault="00D26F20" w:rsidP="005F51A6">
      <w:pPr>
        <w:spacing w:after="0" w:line="240" w:lineRule="auto"/>
      </w:pPr>
      <w:r>
        <w:separator/>
      </w:r>
    </w:p>
  </w:endnote>
  <w:endnote w:type="continuationSeparator" w:id="0">
    <w:p w14:paraId="787952FF" w14:textId="77777777" w:rsidR="00D26F20" w:rsidRDefault="00D26F20" w:rsidP="005F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C Square Sans Pro">
    <w:panose1 w:val="020B05060400000200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 Square Sans Cond Pro">
    <w:panose1 w:val="020B0506040000020004"/>
    <w:charset w:val="00"/>
    <w:family w:val="swiss"/>
    <w:pitch w:val="variable"/>
    <w:sig w:usb0="20000287" w:usb1="00000001" w:usb2="00000000" w:usb3="00000000" w:csb0="0000019F" w:csb1="00000000"/>
  </w:font>
  <w:font w:name="EC Square Sans Pro Light">
    <w:panose1 w:val="020B05060000000200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F5A9" w14:textId="77777777" w:rsidR="0068200C" w:rsidRDefault="0068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19627"/>
      <w:docPartObj>
        <w:docPartGallery w:val="Page Numbers (Bottom of Page)"/>
        <w:docPartUnique/>
      </w:docPartObj>
    </w:sdtPr>
    <w:sdtEndPr>
      <w:rPr>
        <w:noProof/>
      </w:rPr>
    </w:sdtEndPr>
    <w:sdtContent>
      <w:p w14:paraId="7337261D" w14:textId="77777777" w:rsidR="00021BD5" w:rsidRPr="00625D00" w:rsidRDefault="00021BD5">
        <w:pPr>
          <w:pStyle w:val="Footer"/>
          <w:jc w:val="right"/>
          <w:rPr>
            <w:lang w:val="fr-BE"/>
          </w:rPr>
        </w:pPr>
        <w:r>
          <w:fldChar w:fldCharType="begin"/>
        </w:r>
        <w:r>
          <w:instrText xml:space="preserve"> PAGE   \* MERGEFORMAT </w:instrText>
        </w:r>
        <w:r>
          <w:fldChar w:fldCharType="separate"/>
        </w:r>
        <w:r w:rsidRPr="00625D00">
          <w:rPr>
            <w:noProof/>
            <w:lang w:val="fr-BE"/>
          </w:rPr>
          <w:t>2</w:t>
        </w:r>
        <w:r>
          <w:rPr>
            <w:noProof/>
          </w:rPr>
          <w:fldChar w:fldCharType="end"/>
        </w:r>
      </w:p>
    </w:sdtContent>
  </w:sdt>
  <w:p w14:paraId="25BE1488" w14:textId="0A2E5477" w:rsidR="0068200C" w:rsidRPr="00625D00" w:rsidRDefault="00B01AAF">
    <w:pPr>
      <w:pStyle w:val="Footer"/>
      <w:rPr>
        <w:lang w:val="fr-BE"/>
      </w:rPr>
    </w:pPr>
    <w:r w:rsidRPr="00625D00">
      <w:rPr>
        <w:lang w:val="fr-BE"/>
      </w:rPr>
      <w:tab/>
    </w:r>
    <w:r w:rsidR="00625D00" w:rsidRPr="00625D00">
      <w:rPr>
        <w:lang w:val="fr-BE"/>
      </w:rPr>
      <w:t>ENV</w:t>
    </w:r>
    <w:r w:rsidRPr="00625D00">
      <w:rPr>
        <w:lang w:val="fr-BE"/>
      </w:rPr>
      <w:t>/COM/20</w:t>
    </w:r>
    <w:r w:rsidR="00625D00">
      <w:rPr>
        <w:lang w:val="fr-BE"/>
      </w:rPr>
      <w:t>26</w:t>
    </w:r>
    <w:r w:rsidRPr="00625D00">
      <w:rPr>
        <w:lang w:val="fr-BE"/>
      </w:rPr>
      <w:t>/</w:t>
    </w:r>
    <w:r w:rsidR="00625D00">
      <w:rPr>
        <w:lang w:val="fr-BE"/>
      </w:rPr>
      <w:t>1328</w:t>
    </w:r>
    <w:r w:rsidRPr="00625D00">
      <w:rPr>
        <w:lang w:val="fr-BE"/>
      </w:rPr>
      <w:t xml:space="preserve"> </w:t>
    </w:r>
    <w:r w:rsidRPr="00050EFE">
      <w:rPr>
        <w:i/>
        <w:iCs/>
        <w:sz w:val="18"/>
        <w:szCs w:val="18"/>
      </w:rPr>
      <w:ptab w:relativeTo="margin" w:alignment="right" w:leader="none"/>
    </w:r>
    <w:r w:rsidRPr="00625D00">
      <w:rPr>
        <w:i/>
        <w:iCs/>
        <w:sz w:val="18"/>
        <w:szCs w:val="18"/>
        <w:lang w:val="fr-BE"/>
      </w:rPr>
      <w:t xml:space="preserve">Version: </w:t>
    </w:r>
    <w:r w:rsidR="00AF6824" w:rsidRPr="00625D00">
      <w:rPr>
        <w:i/>
        <w:iCs/>
        <w:sz w:val="18"/>
        <w:szCs w:val="18"/>
        <w:lang w:val="fr-BE"/>
      </w:rPr>
      <w:t>16/04/2026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8B56" w14:textId="77777777" w:rsidR="00B01AAF" w:rsidRDefault="00B01AAF">
    <w:pPr>
      <w:pStyle w:val="Footer"/>
    </w:pPr>
    <w:r>
      <w:tab/>
      <w:t xml:space="preserve">DG/COM/20XX/XXXX </w:t>
    </w:r>
    <w:r w:rsidRPr="00050EFE">
      <w:rPr>
        <w:i/>
        <w:iCs/>
        <w:sz w:val="18"/>
        <w:szCs w:val="18"/>
      </w:rPr>
      <w:ptab w:relativeTo="margin" w:alignment="right" w:leader="none"/>
    </w:r>
    <w:r w:rsidRPr="00050EFE">
      <w:rPr>
        <w:i/>
        <w:iCs/>
        <w:sz w:val="18"/>
        <w:szCs w:val="18"/>
      </w:rPr>
      <w:t>Version: 23/09/25</w:t>
    </w:r>
  </w:p>
  <w:p w14:paraId="0B3D1BB7" w14:textId="77777777" w:rsidR="0068200C" w:rsidRPr="00050EFE" w:rsidRDefault="0068200C" w:rsidP="00050EFE">
    <w:pPr>
      <w:pStyle w:val="Foote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CB62" w14:textId="77777777" w:rsidR="00D26F20" w:rsidRDefault="00D26F20" w:rsidP="005F51A6">
      <w:pPr>
        <w:spacing w:after="0" w:line="240" w:lineRule="auto"/>
      </w:pPr>
      <w:r>
        <w:separator/>
      </w:r>
    </w:p>
  </w:footnote>
  <w:footnote w:type="continuationSeparator" w:id="0">
    <w:p w14:paraId="5CC2651A" w14:textId="77777777" w:rsidR="00D26F20" w:rsidRDefault="00D26F20" w:rsidP="005F51A6">
      <w:pPr>
        <w:spacing w:after="0" w:line="240" w:lineRule="auto"/>
      </w:pPr>
      <w:r>
        <w:continuationSeparator/>
      </w:r>
    </w:p>
  </w:footnote>
  <w:footnote w:id="1">
    <w:p w14:paraId="55D7786A" w14:textId="77777777" w:rsidR="7A1BC87E" w:rsidRDefault="7A1BC87E" w:rsidP="00503DB9">
      <w:pPr>
        <w:pStyle w:val="FootnoteText"/>
        <w:jc w:val="both"/>
      </w:pPr>
      <w:r w:rsidRPr="7A1BC87E">
        <w:rPr>
          <w:rStyle w:val="FootnoteReference"/>
        </w:rPr>
        <w:footnoteRef/>
      </w:r>
      <w:r>
        <w:t xml:space="preserve"> </w:t>
      </w:r>
      <w:r w:rsidRPr="7A1BC87E">
        <w:rPr>
          <w:color w:val="000000" w:themeColor="text1"/>
          <w:sz w:val="19"/>
          <w:szCs w:val="19"/>
        </w:rPr>
        <w:t>Please note that the list of underrepresented Member States may be subject to future amendment based on potential data changes over time.</w:t>
      </w:r>
    </w:p>
  </w:footnote>
  <w:footnote w:id="2">
    <w:p w14:paraId="46335F70" w14:textId="77777777" w:rsidR="512A372E" w:rsidRDefault="512A372E" w:rsidP="00703DDE">
      <w:pPr>
        <w:pStyle w:val="FootnoteText"/>
        <w:jc w:val="both"/>
        <w:rPr>
          <w:rFonts w:ascii="EC Square Sans Pro" w:hAnsi="EC Square Sans Pro"/>
        </w:rPr>
      </w:pPr>
      <w:r w:rsidRPr="512A372E">
        <w:rPr>
          <w:rStyle w:val="FootnoteReference"/>
        </w:rPr>
        <w:footnoteRef/>
      </w:r>
      <w:r>
        <w:t xml:space="preserve"> </w:t>
      </w:r>
      <w:r w:rsidRPr="512A372E">
        <w:rPr>
          <w:rFonts w:ascii="Calibri" w:eastAsia="Calibri" w:hAnsi="Calibri" w:cs="Calibri"/>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3">
    <w:p w14:paraId="3BE118DD" w14:textId="77777777" w:rsidR="00746CFB" w:rsidRPr="00D6538D" w:rsidRDefault="00746CFB" w:rsidP="00703DDE">
      <w:pPr>
        <w:pStyle w:val="FootnoteText"/>
        <w:jc w:val="both"/>
        <w:rPr>
          <w:rFonts w:asciiTheme="minorHAnsi" w:hAnsiTheme="minorHAnsi" w:cstheme="minorBidi"/>
          <w:lang w:val="en-IE"/>
        </w:rPr>
      </w:pPr>
      <w:r w:rsidRPr="00D6538D">
        <w:rPr>
          <w:rStyle w:val="FootnoteReference"/>
          <w:rFonts w:asciiTheme="minorHAnsi" w:hAnsiTheme="minorHAnsi" w:cstheme="minorHAnsi"/>
        </w:rPr>
        <w:footnoteRef/>
      </w:r>
      <w:r w:rsidR="7A1BC87E" w:rsidRPr="00122373">
        <w:rPr>
          <w:rFonts w:ascii="Calibri" w:eastAsia="Calibri" w:hAnsi="Calibri" w:cs="Calibri"/>
        </w:rPr>
        <w:t xml:space="preserve"> </w:t>
      </w:r>
      <w:r w:rsidR="7A1BC87E" w:rsidRPr="03C18C8F">
        <w:rPr>
          <w:rFonts w:ascii="Calibri" w:eastAsia="Calibri" w:hAnsi="Calibri" w:cs="Calibri"/>
          <w:lang w:val="en-IE"/>
        </w:rPr>
        <w:t>Officials from the Commission or other Institutions are invited to use the standard channels (</w:t>
      </w:r>
      <w:proofErr w:type="spellStart"/>
      <w:r w:rsidR="7A1BC87E" w:rsidRPr="03C18C8F">
        <w:rPr>
          <w:rFonts w:ascii="Calibri" w:eastAsia="Calibri" w:hAnsi="Calibri" w:cs="Calibri"/>
          <w:lang w:val="en-IE"/>
        </w:rPr>
        <w:t>Sysper</w:t>
      </w:r>
      <w:proofErr w:type="spellEnd"/>
      <w:r w:rsidR="7A1BC87E" w:rsidRPr="03C18C8F">
        <w:rPr>
          <w:rFonts w:ascii="Calibri" w:eastAsia="Calibri" w:hAnsi="Calibri" w:cs="Calibri"/>
          <w:lang w:val="en-IE"/>
        </w:rPr>
        <w:t xml:space="preserve"> or inter-institutional vacancy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04B1" w14:textId="77777777" w:rsidR="0068200C" w:rsidRDefault="00682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B647" w14:textId="77777777" w:rsidR="0068200C" w:rsidRPr="00D6538D" w:rsidRDefault="0068200C" w:rsidP="00560DBA">
    <w:pPr>
      <w:pStyle w:val="Header"/>
      <w:jc w:val="center"/>
    </w:pPr>
    <w:r>
      <w:rPr>
        <w:noProof/>
        <w:lang w:eastAsia="en-GB"/>
      </w:rPr>
      <w:drawing>
        <wp:inline distT="0" distB="0" distL="0" distR="0" wp14:anchorId="660502A8" wp14:editId="6943D134">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FCD6" w14:textId="77777777" w:rsidR="0068200C" w:rsidRDefault="0068200C" w:rsidP="00560DBA">
    <w:pPr>
      <w:pStyle w:val="Header"/>
      <w:jc w:val="center"/>
    </w:pPr>
    <w:r>
      <w:rPr>
        <w:noProof/>
        <w:lang w:eastAsia="en-GB"/>
      </w:rPr>
      <w:drawing>
        <wp:inline distT="0" distB="0" distL="0" distR="0" wp14:anchorId="69BDA07D" wp14:editId="2AC2CB21">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7B4"/>
    <w:multiLevelType w:val="hybridMultilevel"/>
    <w:tmpl w:val="44D89F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 w15:restartNumberingAfterBreak="0">
    <w:nsid w:val="331F6813"/>
    <w:multiLevelType w:val="hybridMultilevel"/>
    <w:tmpl w:val="FC3AC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6"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2091466717">
    <w:abstractNumId w:val="6"/>
  </w:num>
  <w:num w:numId="2" w16cid:durableId="1462186088">
    <w:abstractNumId w:val="0"/>
  </w:num>
  <w:num w:numId="3" w16cid:durableId="1152218759">
    <w:abstractNumId w:val="4"/>
  </w:num>
  <w:num w:numId="4" w16cid:durableId="1318463511">
    <w:abstractNumId w:val="1"/>
  </w:num>
  <w:num w:numId="5" w16cid:durableId="1247567953">
    <w:abstractNumId w:val="7"/>
  </w:num>
  <w:num w:numId="6" w16cid:durableId="4091013">
    <w:abstractNumId w:val="3"/>
  </w:num>
  <w:num w:numId="7" w16cid:durableId="763309763">
    <w:abstractNumId w:val="5"/>
  </w:num>
  <w:num w:numId="8" w16cid:durableId="982924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91433"/>
    <w:rsid w:val="000041BD"/>
    <w:rsid w:val="00005A70"/>
    <w:rsid w:val="00006E33"/>
    <w:rsid w:val="0000770B"/>
    <w:rsid w:val="00014030"/>
    <w:rsid w:val="00014C84"/>
    <w:rsid w:val="00016102"/>
    <w:rsid w:val="0001646E"/>
    <w:rsid w:val="000164BC"/>
    <w:rsid w:val="00020CFF"/>
    <w:rsid w:val="00020D94"/>
    <w:rsid w:val="00021BD5"/>
    <w:rsid w:val="000225D8"/>
    <w:rsid w:val="000271DB"/>
    <w:rsid w:val="00027786"/>
    <w:rsid w:val="000278BC"/>
    <w:rsid w:val="00030DCD"/>
    <w:rsid w:val="00032AB2"/>
    <w:rsid w:val="00033188"/>
    <w:rsid w:val="00034A31"/>
    <w:rsid w:val="00036128"/>
    <w:rsid w:val="00036F3C"/>
    <w:rsid w:val="000373A8"/>
    <w:rsid w:val="000376AF"/>
    <w:rsid w:val="00037764"/>
    <w:rsid w:val="00037A58"/>
    <w:rsid w:val="000440FA"/>
    <w:rsid w:val="00044427"/>
    <w:rsid w:val="0004461E"/>
    <w:rsid w:val="00045DE5"/>
    <w:rsid w:val="00046DB0"/>
    <w:rsid w:val="0004758C"/>
    <w:rsid w:val="00050EFE"/>
    <w:rsid w:val="00052189"/>
    <w:rsid w:val="0005225A"/>
    <w:rsid w:val="00055082"/>
    <w:rsid w:val="000559F4"/>
    <w:rsid w:val="00057FAB"/>
    <w:rsid w:val="00060097"/>
    <w:rsid w:val="000622C4"/>
    <w:rsid w:val="00062632"/>
    <w:rsid w:val="00064CC7"/>
    <w:rsid w:val="000678C3"/>
    <w:rsid w:val="00071701"/>
    <w:rsid w:val="00072E78"/>
    <w:rsid w:val="000731A0"/>
    <w:rsid w:val="00075129"/>
    <w:rsid w:val="000764B1"/>
    <w:rsid w:val="000766A8"/>
    <w:rsid w:val="0007722C"/>
    <w:rsid w:val="0008075F"/>
    <w:rsid w:val="00082FE9"/>
    <w:rsid w:val="00083582"/>
    <w:rsid w:val="00083BC8"/>
    <w:rsid w:val="000849AD"/>
    <w:rsid w:val="0008512E"/>
    <w:rsid w:val="00086887"/>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3EEA"/>
    <w:rsid w:val="000D52EE"/>
    <w:rsid w:val="000D5B8E"/>
    <w:rsid w:val="000D669D"/>
    <w:rsid w:val="000D7C0B"/>
    <w:rsid w:val="000D7FB2"/>
    <w:rsid w:val="000E26D2"/>
    <w:rsid w:val="000E4256"/>
    <w:rsid w:val="000E42EF"/>
    <w:rsid w:val="000E7C56"/>
    <w:rsid w:val="000E7D07"/>
    <w:rsid w:val="000F3EC3"/>
    <w:rsid w:val="000F405C"/>
    <w:rsid w:val="000F42AE"/>
    <w:rsid w:val="000F5B57"/>
    <w:rsid w:val="000F7636"/>
    <w:rsid w:val="00100EE4"/>
    <w:rsid w:val="00101B1C"/>
    <w:rsid w:val="0010290A"/>
    <w:rsid w:val="001030D8"/>
    <w:rsid w:val="001038F7"/>
    <w:rsid w:val="001072AA"/>
    <w:rsid w:val="00107ECD"/>
    <w:rsid w:val="001106FA"/>
    <w:rsid w:val="0011099F"/>
    <w:rsid w:val="00110DAD"/>
    <w:rsid w:val="0011293B"/>
    <w:rsid w:val="00113184"/>
    <w:rsid w:val="00113A9E"/>
    <w:rsid w:val="00120977"/>
    <w:rsid w:val="00122373"/>
    <w:rsid w:val="001224D1"/>
    <w:rsid w:val="001243ED"/>
    <w:rsid w:val="00126C64"/>
    <w:rsid w:val="0012743E"/>
    <w:rsid w:val="00127594"/>
    <w:rsid w:val="00130D2E"/>
    <w:rsid w:val="0013316E"/>
    <w:rsid w:val="00133D88"/>
    <w:rsid w:val="00134B9F"/>
    <w:rsid w:val="00135947"/>
    <w:rsid w:val="00137B1D"/>
    <w:rsid w:val="00144231"/>
    <w:rsid w:val="00144A7D"/>
    <w:rsid w:val="00146DB4"/>
    <w:rsid w:val="001526DE"/>
    <w:rsid w:val="0015397A"/>
    <w:rsid w:val="001543A3"/>
    <w:rsid w:val="00155296"/>
    <w:rsid w:val="0015629E"/>
    <w:rsid w:val="00157335"/>
    <w:rsid w:val="00160A5E"/>
    <w:rsid w:val="00161605"/>
    <w:rsid w:val="00161D10"/>
    <w:rsid w:val="00162195"/>
    <w:rsid w:val="001622EB"/>
    <w:rsid w:val="00165AA8"/>
    <w:rsid w:val="00165FC7"/>
    <w:rsid w:val="00167FE4"/>
    <w:rsid w:val="001716F6"/>
    <w:rsid w:val="001735BA"/>
    <w:rsid w:val="001735E7"/>
    <w:rsid w:val="00174808"/>
    <w:rsid w:val="001749F0"/>
    <w:rsid w:val="001773EE"/>
    <w:rsid w:val="00181D6A"/>
    <w:rsid w:val="00181E63"/>
    <w:rsid w:val="00183C87"/>
    <w:rsid w:val="00185357"/>
    <w:rsid w:val="00185B21"/>
    <w:rsid w:val="0018705C"/>
    <w:rsid w:val="0018721D"/>
    <w:rsid w:val="0018793F"/>
    <w:rsid w:val="00191433"/>
    <w:rsid w:val="0019170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58FA"/>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F18F4"/>
    <w:rsid w:val="001F3F72"/>
    <w:rsid w:val="001F4A5C"/>
    <w:rsid w:val="001F5283"/>
    <w:rsid w:val="001F6A1B"/>
    <w:rsid w:val="001F6D4E"/>
    <w:rsid w:val="001F7F0F"/>
    <w:rsid w:val="0020575B"/>
    <w:rsid w:val="00206BDB"/>
    <w:rsid w:val="00206C5A"/>
    <w:rsid w:val="00207380"/>
    <w:rsid w:val="00207ADD"/>
    <w:rsid w:val="0021039E"/>
    <w:rsid w:val="00210AC8"/>
    <w:rsid w:val="002111D1"/>
    <w:rsid w:val="002129BE"/>
    <w:rsid w:val="00214021"/>
    <w:rsid w:val="00215CDA"/>
    <w:rsid w:val="002176F3"/>
    <w:rsid w:val="00221568"/>
    <w:rsid w:val="002216B1"/>
    <w:rsid w:val="00223862"/>
    <w:rsid w:val="00225778"/>
    <w:rsid w:val="002263DB"/>
    <w:rsid w:val="00226AD0"/>
    <w:rsid w:val="00227A15"/>
    <w:rsid w:val="00230AD2"/>
    <w:rsid w:val="00232A08"/>
    <w:rsid w:val="0023351A"/>
    <w:rsid w:val="00233D65"/>
    <w:rsid w:val="0023531B"/>
    <w:rsid w:val="002357FD"/>
    <w:rsid w:val="00235EBE"/>
    <w:rsid w:val="00237189"/>
    <w:rsid w:val="00240BE6"/>
    <w:rsid w:val="00241FD2"/>
    <w:rsid w:val="0024571D"/>
    <w:rsid w:val="002463EB"/>
    <w:rsid w:val="00247B0F"/>
    <w:rsid w:val="002535ED"/>
    <w:rsid w:val="00256531"/>
    <w:rsid w:val="0025760D"/>
    <w:rsid w:val="00257AE8"/>
    <w:rsid w:val="0026011D"/>
    <w:rsid w:val="0026099D"/>
    <w:rsid w:val="00260B44"/>
    <w:rsid w:val="00262629"/>
    <w:rsid w:val="0026270E"/>
    <w:rsid w:val="00262773"/>
    <w:rsid w:val="00264A5F"/>
    <w:rsid w:val="00265942"/>
    <w:rsid w:val="0026628A"/>
    <w:rsid w:val="00266470"/>
    <w:rsid w:val="00266CE4"/>
    <w:rsid w:val="00276A52"/>
    <w:rsid w:val="00276C68"/>
    <w:rsid w:val="00277E54"/>
    <w:rsid w:val="00280D0F"/>
    <w:rsid w:val="00282241"/>
    <w:rsid w:val="00282993"/>
    <w:rsid w:val="0028358C"/>
    <w:rsid w:val="002842CA"/>
    <w:rsid w:val="0028658C"/>
    <w:rsid w:val="002916ED"/>
    <w:rsid w:val="00292A95"/>
    <w:rsid w:val="002937CA"/>
    <w:rsid w:val="00293C56"/>
    <w:rsid w:val="00295215"/>
    <w:rsid w:val="002A2274"/>
    <w:rsid w:val="002A5338"/>
    <w:rsid w:val="002A5E50"/>
    <w:rsid w:val="002B1AE2"/>
    <w:rsid w:val="002B232D"/>
    <w:rsid w:val="002B4903"/>
    <w:rsid w:val="002C0983"/>
    <w:rsid w:val="002C1015"/>
    <w:rsid w:val="002C1B65"/>
    <w:rsid w:val="002C36B7"/>
    <w:rsid w:val="002C4177"/>
    <w:rsid w:val="002C4DA1"/>
    <w:rsid w:val="002C5E48"/>
    <w:rsid w:val="002C75D8"/>
    <w:rsid w:val="002D0C5B"/>
    <w:rsid w:val="002D159B"/>
    <w:rsid w:val="002D38FC"/>
    <w:rsid w:val="002D4799"/>
    <w:rsid w:val="002D5F72"/>
    <w:rsid w:val="002D6525"/>
    <w:rsid w:val="002E2B05"/>
    <w:rsid w:val="002E39FB"/>
    <w:rsid w:val="002F0933"/>
    <w:rsid w:val="002F0A6E"/>
    <w:rsid w:val="002F3470"/>
    <w:rsid w:val="002F7EE1"/>
    <w:rsid w:val="0030293F"/>
    <w:rsid w:val="003053E6"/>
    <w:rsid w:val="003057F6"/>
    <w:rsid w:val="00307057"/>
    <w:rsid w:val="003074FC"/>
    <w:rsid w:val="00307932"/>
    <w:rsid w:val="00310DE5"/>
    <w:rsid w:val="003120BC"/>
    <w:rsid w:val="00312E6F"/>
    <w:rsid w:val="00316B05"/>
    <w:rsid w:val="00322F89"/>
    <w:rsid w:val="0032347C"/>
    <w:rsid w:val="003235EC"/>
    <w:rsid w:val="00323E40"/>
    <w:rsid w:val="00323F12"/>
    <w:rsid w:val="00324379"/>
    <w:rsid w:val="00324767"/>
    <w:rsid w:val="00326400"/>
    <w:rsid w:val="00331026"/>
    <w:rsid w:val="00332BB3"/>
    <w:rsid w:val="00333C9A"/>
    <w:rsid w:val="00337E71"/>
    <w:rsid w:val="0034608E"/>
    <w:rsid w:val="00346888"/>
    <w:rsid w:val="00353AB3"/>
    <w:rsid w:val="00355776"/>
    <w:rsid w:val="0035660A"/>
    <w:rsid w:val="00360FA4"/>
    <w:rsid w:val="003617E7"/>
    <w:rsid w:val="00365A3E"/>
    <w:rsid w:val="00366216"/>
    <w:rsid w:val="00366EC2"/>
    <w:rsid w:val="00370ACD"/>
    <w:rsid w:val="00372332"/>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25B3"/>
    <w:rsid w:val="003A54D8"/>
    <w:rsid w:val="003A798D"/>
    <w:rsid w:val="003B26ED"/>
    <w:rsid w:val="003B69D9"/>
    <w:rsid w:val="003C040C"/>
    <w:rsid w:val="003C1163"/>
    <w:rsid w:val="003C17AF"/>
    <w:rsid w:val="003C330A"/>
    <w:rsid w:val="003C3B66"/>
    <w:rsid w:val="003C4E28"/>
    <w:rsid w:val="003C4E94"/>
    <w:rsid w:val="003C5019"/>
    <w:rsid w:val="003C7A41"/>
    <w:rsid w:val="003D29C2"/>
    <w:rsid w:val="003D29DF"/>
    <w:rsid w:val="003D2D32"/>
    <w:rsid w:val="003D4935"/>
    <w:rsid w:val="003D611C"/>
    <w:rsid w:val="003D63C7"/>
    <w:rsid w:val="003E00C8"/>
    <w:rsid w:val="003E4EB6"/>
    <w:rsid w:val="003E613E"/>
    <w:rsid w:val="003E6981"/>
    <w:rsid w:val="003E6C74"/>
    <w:rsid w:val="003E77A4"/>
    <w:rsid w:val="003E7D18"/>
    <w:rsid w:val="003F12D6"/>
    <w:rsid w:val="003F26B6"/>
    <w:rsid w:val="003F3265"/>
    <w:rsid w:val="003F3AEB"/>
    <w:rsid w:val="003F5219"/>
    <w:rsid w:val="003F5372"/>
    <w:rsid w:val="003F58A5"/>
    <w:rsid w:val="003F5AE3"/>
    <w:rsid w:val="00401063"/>
    <w:rsid w:val="00403E12"/>
    <w:rsid w:val="00404FC5"/>
    <w:rsid w:val="00405F66"/>
    <w:rsid w:val="0040600C"/>
    <w:rsid w:val="00406596"/>
    <w:rsid w:val="004106E2"/>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01FC"/>
    <w:rsid w:val="0044172A"/>
    <w:rsid w:val="00442196"/>
    <w:rsid w:val="004424F8"/>
    <w:rsid w:val="00442645"/>
    <w:rsid w:val="0044736B"/>
    <w:rsid w:val="004475C4"/>
    <w:rsid w:val="00450802"/>
    <w:rsid w:val="00452DDA"/>
    <w:rsid w:val="00455283"/>
    <w:rsid w:val="0046036C"/>
    <w:rsid w:val="0046069B"/>
    <w:rsid w:val="00462771"/>
    <w:rsid w:val="004644A9"/>
    <w:rsid w:val="004650E3"/>
    <w:rsid w:val="004654C0"/>
    <w:rsid w:val="00466CA4"/>
    <w:rsid w:val="004674A3"/>
    <w:rsid w:val="0047141E"/>
    <w:rsid w:val="00474BFF"/>
    <w:rsid w:val="004760AF"/>
    <w:rsid w:val="004804B3"/>
    <w:rsid w:val="00482DB7"/>
    <w:rsid w:val="00483851"/>
    <w:rsid w:val="00486A31"/>
    <w:rsid w:val="004878A7"/>
    <w:rsid w:val="00490136"/>
    <w:rsid w:val="004932D9"/>
    <w:rsid w:val="00494086"/>
    <w:rsid w:val="00495AC2"/>
    <w:rsid w:val="00497F7E"/>
    <w:rsid w:val="004A1BB3"/>
    <w:rsid w:val="004A2335"/>
    <w:rsid w:val="004A2858"/>
    <w:rsid w:val="004A2F68"/>
    <w:rsid w:val="004A5224"/>
    <w:rsid w:val="004A54C3"/>
    <w:rsid w:val="004A5D3A"/>
    <w:rsid w:val="004A7C99"/>
    <w:rsid w:val="004A7FFC"/>
    <w:rsid w:val="004B0368"/>
    <w:rsid w:val="004B0D11"/>
    <w:rsid w:val="004B3091"/>
    <w:rsid w:val="004B53AB"/>
    <w:rsid w:val="004B5D14"/>
    <w:rsid w:val="004C0A04"/>
    <w:rsid w:val="004C3D89"/>
    <w:rsid w:val="004C46AC"/>
    <w:rsid w:val="004C765F"/>
    <w:rsid w:val="004C7FBD"/>
    <w:rsid w:val="004D1DF1"/>
    <w:rsid w:val="004D3386"/>
    <w:rsid w:val="004D511D"/>
    <w:rsid w:val="004D7AEE"/>
    <w:rsid w:val="004E26BF"/>
    <w:rsid w:val="004E4542"/>
    <w:rsid w:val="004E4EE5"/>
    <w:rsid w:val="004E540C"/>
    <w:rsid w:val="004E6D34"/>
    <w:rsid w:val="004F1360"/>
    <w:rsid w:val="004F2E04"/>
    <w:rsid w:val="004F3E8B"/>
    <w:rsid w:val="004F471F"/>
    <w:rsid w:val="004F47F9"/>
    <w:rsid w:val="004F617F"/>
    <w:rsid w:val="004F7578"/>
    <w:rsid w:val="004F7B8C"/>
    <w:rsid w:val="0050034B"/>
    <w:rsid w:val="0050083A"/>
    <w:rsid w:val="00501F8F"/>
    <w:rsid w:val="0050273E"/>
    <w:rsid w:val="00503664"/>
    <w:rsid w:val="00503DB9"/>
    <w:rsid w:val="00504971"/>
    <w:rsid w:val="0050525E"/>
    <w:rsid w:val="005053B5"/>
    <w:rsid w:val="00510047"/>
    <w:rsid w:val="00510BDC"/>
    <w:rsid w:val="00511172"/>
    <w:rsid w:val="0051283C"/>
    <w:rsid w:val="00512F5B"/>
    <w:rsid w:val="005163AB"/>
    <w:rsid w:val="005167C2"/>
    <w:rsid w:val="005219C5"/>
    <w:rsid w:val="0052213C"/>
    <w:rsid w:val="00525FFB"/>
    <w:rsid w:val="005308BF"/>
    <w:rsid w:val="00531CDE"/>
    <w:rsid w:val="0053238A"/>
    <w:rsid w:val="005325C1"/>
    <w:rsid w:val="005331A8"/>
    <w:rsid w:val="00536CAE"/>
    <w:rsid w:val="00543AF0"/>
    <w:rsid w:val="00545499"/>
    <w:rsid w:val="00546D0E"/>
    <w:rsid w:val="005476BF"/>
    <w:rsid w:val="005479B8"/>
    <w:rsid w:val="00555C4E"/>
    <w:rsid w:val="00555F87"/>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371"/>
    <w:rsid w:val="00595D5F"/>
    <w:rsid w:val="005968B2"/>
    <w:rsid w:val="005979AE"/>
    <w:rsid w:val="005A1533"/>
    <w:rsid w:val="005A1C20"/>
    <w:rsid w:val="005A25C0"/>
    <w:rsid w:val="005A4B6B"/>
    <w:rsid w:val="005A562F"/>
    <w:rsid w:val="005A588B"/>
    <w:rsid w:val="005A75E5"/>
    <w:rsid w:val="005B5955"/>
    <w:rsid w:val="005B5A4A"/>
    <w:rsid w:val="005B5D45"/>
    <w:rsid w:val="005C1A95"/>
    <w:rsid w:val="005C4746"/>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E7BA8"/>
    <w:rsid w:val="005F2603"/>
    <w:rsid w:val="005F302F"/>
    <w:rsid w:val="005F4306"/>
    <w:rsid w:val="005F4A2D"/>
    <w:rsid w:val="005F51A6"/>
    <w:rsid w:val="005F57AC"/>
    <w:rsid w:val="005F73BE"/>
    <w:rsid w:val="005F76DC"/>
    <w:rsid w:val="00600406"/>
    <w:rsid w:val="00602932"/>
    <w:rsid w:val="006107D7"/>
    <w:rsid w:val="00610959"/>
    <w:rsid w:val="00611987"/>
    <w:rsid w:val="00613B9C"/>
    <w:rsid w:val="0062383F"/>
    <w:rsid w:val="00625942"/>
    <w:rsid w:val="00625D00"/>
    <w:rsid w:val="00626F56"/>
    <w:rsid w:val="0063365E"/>
    <w:rsid w:val="00633AFE"/>
    <w:rsid w:val="00634D23"/>
    <w:rsid w:val="00640331"/>
    <w:rsid w:val="00640F42"/>
    <w:rsid w:val="00642A8A"/>
    <w:rsid w:val="00642EF9"/>
    <w:rsid w:val="006442F9"/>
    <w:rsid w:val="00646A60"/>
    <w:rsid w:val="00647450"/>
    <w:rsid w:val="00652622"/>
    <w:rsid w:val="00653C9C"/>
    <w:rsid w:val="0065445D"/>
    <w:rsid w:val="00654ABD"/>
    <w:rsid w:val="00655773"/>
    <w:rsid w:val="00656D8B"/>
    <w:rsid w:val="00661515"/>
    <w:rsid w:val="00663E49"/>
    <w:rsid w:val="0066762B"/>
    <w:rsid w:val="00667EF7"/>
    <w:rsid w:val="00671CC5"/>
    <w:rsid w:val="00675790"/>
    <w:rsid w:val="00675EFE"/>
    <w:rsid w:val="006762D8"/>
    <w:rsid w:val="00676D39"/>
    <w:rsid w:val="00677242"/>
    <w:rsid w:val="0067728C"/>
    <w:rsid w:val="0068171E"/>
    <w:rsid w:val="0068200C"/>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2969"/>
    <w:rsid w:val="006D3831"/>
    <w:rsid w:val="006D4F0A"/>
    <w:rsid w:val="006D553C"/>
    <w:rsid w:val="006D647A"/>
    <w:rsid w:val="006E0AB7"/>
    <w:rsid w:val="006E48A9"/>
    <w:rsid w:val="006E4AD0"/>
    <w:rsid w:val="006E4B31"/>
    <w:rsid w:val="006E5E1D"/>
    <w:rsid w:val="006F0B95"/>
    <w:rsid w:val="006F21E0"/>
    <w:rsid w:val="006F291A"/>
    <w:rsid w:val="006F5044"/>
    <w:rsid w:val="006F58D5"/>
    <w:rsid w:val="006F6611"/>
    <w:rsid w:val="007013E6"/>
    <w:rsid w:val="00703DDE"/>
    <w:rsid w:val="0070462E"/>
    <w:rsid w:val="007058E8"/>
    <w:rsid w:val="00705C6F"/>
    <w:rsid w:val="00705F5B"/>
    <w:rsid w:val="007063EA"/>
    <w:rsid w:val="00706D27"/>
    <w:rsid w:val="0071074C"/>
    <w:rsid w:val="007131B9"/>
    <w:rsid w:val="007168B0"/>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0D7A"/>
    <w:rsid w:val="00741300"/>
    <w:rsid w:val="007431A0"/>
    <w:rsid w:val="0074400F"/>
    <w:rsid w:val="007449AA"/>
    <w:rsid w:val="007462E3"/>
    <w:rsid w:val="00746CFB"/>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4034"/>
    <w:rsid w:val="007760C2"/>
    <w:rsid w:val="00776B50"/>
    <w:rsid w:val="0077717E"/>
    <w:rsid w:val="00780CDA"/>
    <w:rsid w:val="00781D4D"/>
    <w:rsid w:val="00783C90"/>
    <w:rsid w:val="00783C97"/>
    <w:rsid w:val="007856DC"/>
    <w:rsid w:val="00792733"/>
    <w:rsid w:val="00792C1F"/>
    <w:rsid w:val="00794F2E"/>
    <w:rsid w:val="0079564E"/>
    <w:rsid w:val="00796C61"/>
    <w:rsid w:val="0079707B"/>
    <w:rsid w:val="007A21D0"/>
    <w:rsid w:val="007A26A5"/>
    <w:rsid w:val="007A2C2D"/>
    <w:rsid w:val="007A5C6F"/>
    <w:rsid w:val="007A6211"/>
    <w:rsid w:val="007A767F"/>
    <w:rsid w:val="007B0C96"/>
    <w:rsid w:val="007B20AB"/>
    <w:rsid w:val="007B3027"/>
    <w:rsid w:val="007B632A"/>
    <w:rsid w:val="007C03D1"/>
    <w:rsid w:val="007C0CC8"/>
    <w:rsid w:val="007C385E"/>
    <w:rsid w:val="007C6A09"/>
    <w:rsid w:val="007C708F"/>
    <w:rsid w:val="007D0384"/>
    <w:rsid w:val="007D059C"/>
    <w:rsid w:val="007D16F6"/>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430F"/>
    <w:rsid w:val="007F696A"/>
    <w:rsid w:val="00800556"/>
    <w:rsid w:val="008020DF"/>
    <w:rsid w:val="00803D58"/>
    <w:rsid w:val="008049ED"/>
    <w:rsid w:val="00804EC3"/>
    <w:rsid w:val="00807C30"/>
    <w:rsid w:val="00810823"/>
    <w:rsid w:val="008124A3"/>
    <w:rsid w:val="0081541C"/>
    <w:rsid w:val="00817284"/>
    <w:rsid w:val="008176AA"/>
    <w:rsid w:val="00822EC2"/>
    <w:rsid w:val="008231B0"/>
    <w:rsid w:val="008236EE"/>
    <w:rsid w:val="0083025C"/>
    <w:rsid w:val="008302F1"/>
    <w:rsid w:val="00832BC3"/>
    <w:rsid w:val="00833CD3"/>
    <w:rsid w:val="00836727"/>
    <w:rsid w:val="0084086D"/>
    <w:rsid w:val="00841778"/>
    <w:rsid w:val="00844882"/>
    <w:rsid w:val="008471E2"/>
    <w:rsid w:val="00847C3D"/>
    <w:rsid w:val="00850CE0"/>
    <w:rsid w:val="0085178C"/>
    <w:rsid w:val="008523B7"/>
    <w:rsid w:val="00854385"/>
    <w:rsid w:val="00855142"/>
    <w:rsid w:val="00857C32"/>
    <w:rsid w:val="00857DC3"/>
    <w:rsid w:val="00860F04"/>
    <w:rsid w:val="0086104B"/>
    <w:rsid w:val="0086390E"/>
    <w:rsid w:val="00863AFC"/>
    <w:rsid w:val="00864509"/>
    <w:rsid w:val="008659F9"/>
    <w:rsid w:val="00865CF5"/>
    <w:rsid w:val="00866747"/>
    <w:rsid w:val="00866962"/>
    <w:rsid w:val="0087095D"/>
    <w:rsid w:val="00870B0E"/>
    <w:rsid w:val="00870BF7"/>
    <w:rsid w:val="00872281"/>
    <w:rsid w:val="0087514E"/>
    <w:rsid w:val="00875BA4"/>
    <w:rsid w:val="0087632B"/>
    <w:rsid w:val="0087647B"/>
    <w:rsid w:val="0087665B"/>
    <w:rsid w:val="0087682D"/>
    <w:rsid w:val="00876CD1"/>
    <w:rsid w:val="00880A1F"/>
    <w:rsid w:val="00882CF3"/>
    <w:rsid w:val="00884CDE"/>
    <w:rsid w:val="00886902"/>
    <w:rsid w:val="00886918"/>
    <w:rsid w:val="008873D3"/>
    <w:rsid w:val="00887A53"/>
    <w:rsid w:val="0089016D"/>
    <w:rsid w:val="00890CF2"/>
    <w:rsid w:val="00892718"/>
    <w:rsid w:val="008970D2"/>
    <w:rsid w:val="00897A3D"/>
    <w:rsid w:val="008A005B"/>
    <w:rsid w:val="008A143C"/>
    <w:rsid w:val="008A2E47"/>
    <w:rsid w:val="008A3043"/>
    <w:rsid w:val="008A6DF5"/>
    <w:rsid w:val="008B0FAE"/>
    <w:rsid w:val="008B68AE"/>
    <w:rsid w:val="008C1C90"/>
    <w:rsid w:val="008C2728"/>
    <w:rsid w:val="008C2784"/>
    <w:rsid w:val="008C3329"/>
    <w:rsid w:val="008C54C5"/>
    <w:rsid w:val="008C598A"/>
    <w:rsid w:val="008C6F89"/>
    <w:rsid w:val="008D0B64"/>
    <w:rsid w:val="008D1D5D"/>
    <w:rsid w:val="008D23DD"/>
    <w:rsid w:val="008D6608"/>
    <w:rsid w:val="008D6D26"/>
    <w:rsid w:val="008E2615"/>
    <w:rsid w:val="008E2A6B"/>
    <w:rsid w:val="008E339F"/>
    <w:rsid w:val="008E6236"/>
    <w:rsid w:val="008F0202"/>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AF7"/>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6BB7"/>
    <w:rsid w:val="009501CF"/>
    <w:rsid w:val="00950403"/>
    <w:rsid w:val="00950430"/>
    <w:rsid w:val="0095096B"/>
    <w:rsid w:val="009522BF"/>
    <w:rsid w:val="009530F1"/>
    <w:rsid w:val="00953252"/>
    <w:rsid w:val="0095451A"/>
    <w:rsid w:val="00956716"/>
    <w:rsid w:val="00956AB5"/>
    <w:rsid w:val="00957E94"/>
    <w:rsid w:val="009607E4"/>
    <w:rsid w:val="009613F6"/>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399C"/>
    <w:rsid w:val="0098437A"/>
    <w:rsid w:val="00987A8A"/>
    <w:rsid w:val="00990D4C"/>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5C33"/>
    <w:rsid w:val="009C7543"/>
    <w:rsid w:val="009C7F32"/>
    <w:rsid w:val="009D1AD0"/>
    <w:rsid w:val="009D2C77"/>
    <w:rsid w:val="009D3EA9"/>
    <w:rsid w:val="009D4F61"/>
    <w:rsid w:val="009D67D9"/>
    <w:rsid w:val="009E01EA"/>
    <w:rsid w:val="009E13A9"/>
    <w:rsid w:val="009E13F0"/>
    <w:rsid w:val="009E7696"/>
    <w:rsid w:val="009F2A43"/>
    <w:rsid w:val="009F4085"/>
    <w:rsid w:val="009F4FFC"/>
    <w:rsid w:val="009F58DB"/>
    <w:rsid w:val="009F5A30"/>
    <w:rsid w:val="009F7109"/>
    <w:rsid w:val="009F7430"/>
    <w:rsid w:val="009F75D7"/>
    <w:rsid w:val="00A0251A"/>
    <w:rsid w:val="00A06333"/>
    <w:rsid w:val="00A063F6"/>
    <w:rsid w:val="00A064FD"/>
    <w:rsid w:val="00A0658A"/>
    <w:rsid w:val="00A0781B"/>
    <w:rsid w:val="00A10448"/>
    <w:rsid w:val="00A1224E"/>
    <w:rsid w:val="00A12BAA"/>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0C2A"/>
    <w:rsid w:val="00A81C85"/>
    <w:rsid w:val="00A863A7"/>
    <w:rsid w:val="00A8729C"/>
    <w:rsid w:val="00A92647"/>
    <w:rsid w:val="00A94801"/>
    <w:rsid w:val="00AA0163"/>
    <w:rsid w:val="00AA0A3D"/>
    <w:rsid w:val="00AA1745"/>
    <w:rsid w:val="00AA18B9"/>
    <w:rsid w:val="00AA5138"/>
    <w:rsid w:val="00AA5CE7"/>
    <w:rsid w:val="00AA5D86"/>
    <w:rsid w:val="00AA6657"/>
    <w:rsid w:val="00AA68C1"/>
    <w:rsid w:val="00AB04B3"/>
    <w:rsid w:val="00AB0E9A"/>
    <w:rsid w:val="00AB1190"/>
    <w:rsid w:val="00AB12E1"/>
    <w:rsid w:val="00AB1652"/>
    <w:rsid w:val="00AB1F58"/>
    <w:rsid w:val="00AB2BFB"/>
    <w:rsid w:val="00AB32AC"/>
    <w:rsid w:val="00AB4E50"/>
    <w:rsid w:val="00AB655C"/>
    <w:rsid w:val="00AC1346"/>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1C8"/>
    <w:rsid w:val="00AE3AF4"/>
    <w:rsid w:val="00AE4FED"/>
    <w:rsid w:val="00AE58C0"/>
    <w:rsid w:val="00AE5C91"/>
    <w:rsid w:val="00AE6D39"/>
    <w:rsid w:val="00AF052B"/>
    <w:rsid w:val="00AF1F8E"/>
    <w:rsid w:val="00AF26E1"/>
    <w:rsid w:val="00AF38E9"/>
    <w:rsid w:val="00AF4B91"/>
    <w:rsid w:val="00AF6648"/>
    <w:rsid w:val="00AF6747"/>
    <w:rsid w:val="00AF6824"/>
    <w:rsid w:val="00B017D4"/>
    <w:rsid w:val="00B019A3"/>
    <w:rsid w:val="00B01AAF"/>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37F10"/>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0730"/>
    <w:rsid w:val="00BA20BE"/>
    <w:rsid w:val="00BA354A"/>
    <w:rsid w:val="00BA50A9"/>
    <w:rsid w:val="00BA619C"/>
    <w:rsid w:val="00BA74CD"/>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3B4"/>
    <w:rsid w:val="00BD3DAC"/>
    <w:rsid w:val="00BD4F50"/>
    <w:rsid w:val="00BD77C7"/>
    <w:rsid w:val="00BD79D9"/>
    <w:rsid w:val="00BD7CE1"/>
    <w:rsid w:val="00BE0A6A"/>
    <w:rsid w:val="00BE3D03"/>
    <w:rsid w:val="00BE552D"/>
    <w:rsid w:val="00BE699C"/>
    <w:rsid w:val="00BE7FFE"/>
    <w:rsid w:val="00BF1E51"/>
    <w:rsid w:val="00BF20AA"/>
    <w:rsid w:val="00BF2E48"/>
    <w:rsid w:val="00BF3FCE"/>
    <w:rsid w:val="00BF4622"/>
    <w:rsid w:val="00BF71A4"/>
    <w:rsid w:val="00C009A6"/>
    <w:rsid w:val="00C014A0"/>
    <w:rsid w:val="00C05A03"/>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37EC"/>
    <w:rsid w:val="00C25094"/>
    <w:rsid w:val="00C26ADA"/>
    <w:rsid w:val="00C27488"/>
    <w:rsid w:val="00C27B1C"/>
    <w:rsid w:val="00C30020"/>
    <w:rsid w:val="00C3092B"/>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4539"/>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1F9F"/>
    <w:rsid w:val="00CF3020"/>
    <w:rsid w:val="00CF3040"/>
    <w:rsid w:val="00CF314F"/>
    <w:rsid w:val="00CF3CBD"/>
    <w:rsid w:val="00CF5C0C"/>
    <w:rsid w:val="00CF5E36"/>
    <w:rsid w:val="00CF7296"/>
    <w:rsid w:val="00CF7552"/>
    <w:rsid w:val="00D00B0E"/>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153A"/>
    <w:rsid w:val="00D253E6"/>
    <w:rsid w:val="00D2575E"/>
    <w:rsid w:val="00D261D1"/>
    <w:rsid w:val="00D265F6"/>
    <w:rsid w:val="00D26F20"/>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21E0"/>
    <w:rsid w:val="00D746EE"/>
    <w:rsid w:val="00D758CB"/>
    <w:rsid w:val="00D75C00"/>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1C5E"/>
    <w:rsid w:val="00DB278B"/>
    <w:rsid w:val="00DB4B0C"/>
    <w:rsid w:val="00DB53E4"/>
    <w:rsid w:val="00DB60E3"/>
    <w:rsid w:val="00DB670F"/>
    <w:rsid w:val="00DC005D"/>
    <w:rsid w:val="00DC0FB7"/>
    <w:rsid w:val="00DC3E19"/>
    <w:rsid w:val="00DC3F7B"/>
    <w:rsid w:val="00DC7757"/>
    <w:rsid w:val="00DD0418"/>
    <w:rsid w:val="00DD1DB0"/>
    <w:rsid w:val="00DD3D13"/>
    <w:rsid w:val="00DD4C35"/>
    <w:rsid w:val="00DD59DB"/>
    <w:rsid w:val="00DD7C0A"/>
    <w:rsid w:val="00DE0359"/>
    <w:rsid w:val="00DE082D"/>
    <w:rsid w:val="00DE0F67"/>
    <w:rsid w:val="00DE28D9"/>
    <w:rsid w:val="00DE3F82"/>
    <w:rsid w:val="00DE6A0A"/>
    <w:rsid w:val="00DE7C45"/>
    <w:rsid w:val="00DE7D43"/>
    <w:rsid w:val="00DF2A43"/>
    <w:rsid w:val="00DF35DA"/>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254A"/>
    <w:rsid w:val="00E23177"/>
    <w:rsid w:val="00E24566"/>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E31"/>
    <w:rsid w:val="00E71F5D"/>
    <w:rsid w:val="00E737C3"/>
    <w:rsid w:val="00E73BE9"/>
    <w:rsid w:val="00E742CB"/>
    <w:rsid w:val="00E75F3D"/>
    <w:rsid w:val="00E76928"/>
    <w:rsid w:val="00E77BB2"/>
    <w:rsid w:val="00E82E65"/>
    <w:rsid w:val="00E85463"/>
    <w:rsid w:val="00E907EC"/>
    <w:rsid w:val="00E9115C"/>
    <w:rsid w:val="00E91689"/>
    <w:rsid w:val="00E9502C"/>
    <w:rsid w:val="00E95445"/>
    <w:rsid w:val="00E975EE"/>
    <w:rsid w:val="00EA27B1"/>
    <w:rsid w:val="00EA41F3"/>
    <w:rsid w:val="00EA4FAD"/>
    <w:rsid w:val="00EB174E"/>
    <w:rsid w:val="00EB4749"/>
    <w:rsid w:val="00EB595A"/>
    <w:rsid w:val="00EB6910"/>
    <w:rsid w:val="00EB6D39"/>
    <w:rsid w:val="00EC0BAE"/>
    <w:rsid w:val="00EC0C37"/>
    <w:rsid w:val="00EC2270"/>
    <w:rsid w:val="00EC2C4F"/>
    <w:rsid w:val="00EC4426"/>
    <w:rsid w:val="00EC4670"/>
    <w:rsid w:val="00EC655E"/>
    <w:rsid w:val="00EC66C5"/>
    <w:rsid w:val="00EC75F1"/>
    <w:rsid w:val="00EC78A1"/>
    <w:rsid w:val="00ED1AD1"/>
    <w:rsid w:val="00ED275F"/>
    <w:rsid w:val="00ED2802"/>
    <w:rsid w:val="00ED3E29"/>
    <w:rsid w:val="00ED4763"/>
    <w:rsid w:val="00ED6A6B"/>
    <w:rsid w:val="00EE0E00"/>
    <w:rsid w:val="00EE4974"/>
    <w:rsid w:val="00EE4F93"/>
    <w:rsid w:val="00EE62CB"/>
    <w:rsid w:val="00EE76BB"/>
    <w:rsid w:val="00EE7D9F"/>
    <w:rsid w:val="00EF3763"/>
    <w:rsid w:val="00EF3A45"/>
    <w:rsid w:val="00EF3B02"/>
    <w:rsid w:val="00EF3B2E"/>
    <w:rsid w:val="00EF40AB"/>
    <w:rsid w:val="00EF4454"/>
    <w:rsid w:val="00F0271F"/>
    <w:rsid w:val="00F06C4B"/>
    <w:rsid w:val="00F07AD4"/>
    <w:rsid w:val="00F10231"/>
    <w:rsid w:val="00F10B14"/>
    <w:rsid w:val="00F11DF3"/>
    <w:rsid w:val="00F14233"/>
    <w:rsid w:val="00F14CA8"/>
    <w:rsid w:val="00F16BBC"/>
    <w:rsid w:val="00F17B2E"/>
    <w:rsid w:val="00F2265F"/>
    <w:rsid w:val="00F2333D"/>
    <w:rsid w:val="00F233FE"/>
    <w:rsid w:val="00F24E1D"/>
    <w:rsid w:val="00F25951"/>
    <w:rsid w:val="00F331DD"/>
    <w:rsid w:val="00F342F6"/>
    <w:rsid w:val="00F36D73"/>
    <w:rsid w:val="00F42A48"/>
    <w:rsid w:val="00F435E8"/>
    <w:rsid w:val="00F4522C"/>
    <w:rsid w:val="00F47CB5"/>
    <w:rsid w:val="00F51847"/>
    <w:rsid w:val="00F5494E"/>
    <w:rsid w:val="00F55A75"/>
    <w:rsid w:val="00F56FCA"/>
    <w:rsid w:val="00F61B59"/>
    <w:rsid w:val="00F62D48"/>
    <w:rsid w:val="00F638A4"/>
    <w:rsid w:val="00F63FB4"/>
    <w:rsid w:val="00F70D65"/>
    <w:rsid w:val="00F70E03"/>
    <w:rsid w:val="00F70E87"/>
    <w:rsid w:val="00F72823"/>
    <w:rsid w:val="00F72962"/>
    <w:rsid w:val="00F7538C"/>
    <w:rsid w:val="00F75E61"/>
    <w:rsid w:val="00F772C9"/>
    <w:rsid w:val="00F8352E"/>
    <w:rsid w:val="00F84C53"/>
    <w:rsid w:val="00F84FAD"/>
    <w:rsid w:val="00F86BA0"/>
    <w:rsid w:val="00F90ACF"/>
    <w:rsid w:val="00F9108C"/>
    <w:rsid w:val="00F92187"/>
    <w:rsid w:val="00F921F6"/>
    <w:rsid w:val="00F92F44"/>
    <w:rsid w:val="00F936AB"/>
    <w:rsid w:val="00F94F4C"/>
    <w:rsid w:val="00F958FF"/>
    <w:rsid w:val="00FA093F"/>
    <w:rsid w:val="00FA1183"/>
    <w:rsid w:val="00FA1744"/>
    <w:rsid w:val="00FA1AC5"/>
    <w:rsid w:val="00FA20C8"/>
    <w:rsid w:val="00FA371D"/>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09B4"/>
    <w:rsid w:val="00FE1DC0"/>
    <w:rsid w:val="00FE2474"/>
    <w:rsid w:val="00FE3544"/>
    <w:rsid w:val="00FE3E7F"/>
    <w:rsid w:val="00FE4298"/>
    <w:rsid w:val="00FE5BCF"/>
    <w:rsid w:val="00FE5D0E"/>
    <w:rsid w:val="00FE68BE"/>
    <w:rsid w:val="00FF4F30"/>
    <w:rsid w:val="00FF5D1C"/>
    <w:rsid w:val="00FF6CB7"/>
    <w:rsid w:val="023C25F7"/>
    <w:rsid w:val="03C18C8F"/>
    <w:rsid w:val="049BDCED"/>
    <w:rsid w:val="05B510D0"/>
    <w:rsid w:val="05F55134"/>
    <w:rsid w:val="070AD959"/>
    <w:rsid w:val="073AAD2E"/>
    <w:rsid w:val="076F7A40"/>
    <w:rsid w:val="088A3CFA"/>
    <w:rsid w:val="08C1AE1D"/>
    <w:rsid w:val="0E036C37"/>
    <w:rsid w:val="0F609D5F"/>
    <w:rsid w:val="0FD019E6"/>
    <w:rsid w:val="10756CF1"/>
    <w:rsid w:val="12DA6657"/>
    <w:rsid w:val="158D028C"/>
    <w:rsid w:val="1C199DAB"/>
    <w:rsid w:val="1EE80981"/>
    <w:rsid w:val="229F33F3"/>
    <w:rsid w:val="22DC0667"/>
    <w:rsid w:val="235231E2"/>
    <w:rsid w:val="29710169"/>
    <w:rsid w:val="2978407E"/>
    <w:rsid w:val="301A118F"/>
    <w:rsid w:val="33944AFE"/>
    <w:rsid w:val="3413DD14"/>
    <w:rsid w:val="369A7D44"/>
    <w:rsid w:val="3AB62339"/>
    <w:rsid w:val="400EF359"/>
    <w:rsid w:val="43B8C992"/>
    <w:rsid w:val="43E24AB3"/>
    <w:rsid w:val="463A158D"/>
    <w:rsid w:val="465DA7A2"/>
    <w:rsid w:val="4A157085"/>
    <w:rsid w:val="4A252E66"/>
    <w:rsid w:val="4C2491A4"/>
    <w:rsid w:val="4FF958F2"/>
    <w:rsid w:val="50DADE4A"/>
    <w:rsid w:val="512A372E"/>
    <w:rsid w:val="538DDC7B"/>
    <w:rsid w:val="55836026"/>
    <w:rsid w:val="55A62C5A"/>
    <w:rsid w:val="5A10B6BF"/>
    <w:rsid w:val="5A17D6F5"/>
    <w:rsid w:val="5CF38599"/>
    <w:rsid w:val="603EB629"/>
    <w:rsid w:val="62712BFB"/>
    <w:rsid w:val="62E930FF"/>
    <w:rsid w:val="65F168AD"/>
    <w:rsid w:val="6D4FE000"/>
    <w:rsid w:val="6EBC6CBA"/>
    <w:rsid w:val="70F2C7E4"/>
    <w:rsid w:val="71972943"/>
    <w:rsid w:val="722F8560"/>
    <w:rsid w:val="729B6D42"/>
    <w:rsid w:val="75E4FB2C"/>
    <w:rsid w:val="76D4FDE9"/>
    <w:rsid w:val="77426A88"/>
    <w:rsid w:val="7A1BC87E"/>
    <w:rsid w:val="7B12D599"/>
    <w:rsid w:val="7C62A75A"/>
    <w:rsid w:val="7E13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87CF7"/>
  <w15:chartTrackingRefBased/>
  <w15:docId w15:val="{28E7BF7F-11CC-447B-8D40-66216D54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A6"/>
    <w:rPr>
      <w:kern w:val="0"/>
      <w14:ligatures w14:val="none"/>
    </w:rPr>
  </w:style>
  <w:style w:type="paragraph" w:styleId="Heading1">
    <w:name w:val="heading 1"/>
    <w:basedOn w:val="Normal"/>
    <w:link w:val="Heading1Char"/>
    <w:uiPriority w:val="1"/>
    <w:qFormat/>
    <w:rsid w:val="005F51A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5F51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5F51A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F51A6"/>
    <w:rPr>
      <w:rFonts w:ascii="Times New Roman" w:eastAsia="Times New Roman" w:hAnsi="Times New Roman" w:cs="Times New Roman"/>
      <w:b/>
      <w:bCs/>
      <w:kern w:val="0"/>
      <w:sz w:val="29"/>
      <w:szCs w:val="29"/>
      <w:lang w:val="en-US"/>
      <w14:ligatures w14:val="none"/>
    </w:rPr>
  </w:style>
  <w:style w:type="character" w:customStyle="1" w:styleId="Heading2Char">
    <w:name w:val="Heading 2 Char"/>
    <w:basedOn w:val="DefaultParagraphFont"/>
    <w:link w:val="Heading2"/>
    <w:uiPriority w:val="9"/>
    <w:rsid w:val="005F51A6"/>
    <w:rPr>
      <w:rFonts w:asciiTheme="majorHAnsi" w:eastAsiaTheme="majorEastAsia" w:hAnsiTheme="majorHAnsi" w:cstheme="majorBidi"/>
      <w:color w:val="365F91"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5F51A6"/>
    <w:rPr>
      <w:rFonts w:asciiTheme="majorHAnsi" w:eastAsiaTheme="majorEastAsia" w:hAnsiTheme="majorHAnsi" w:cstheme="majorBidi"/>
      <w:i/>
      <w:iCs/>
      <w:color w:val="365F91" w:themeColor="accent1" w:themeShade="BF"/>
      <w:kern w:val="0"/>
      <w14:ligatures w14:val="none"/>
    </w:rPr>
  </w:style>
  <w:style w:type="character" w:styleId="Hyperlink">
    <w:name w:val="Hyperlink"/>
    <w:basedOn w:val="DefaultParagraphFont"/>
    <w:uiPriority w:val="99"/>
    <w:unhideWhenUsed/>
    <w:rsid w:val="005F51A6"/>
    <w:rPr>
      <w:color w:val="0000FF" w:themeColor="hyperlink"/>
      <w:u w:val="single"/>
    </w:rPr>
  </w:style>
  <w:style w:type="paragraph" w:styleId="ListParagraph">
    <w:name w:val="List Paragraph"/>
    <w:basedOn w:val="Normal"/>
    <w:uiPriority w:val="34"/>
    <w:qFormat/>
    <w:rsid w:val="005F51A6"/>
    <w:pPr>
      <w:ind w:left="720"/>
      <w:contextualSpacing/>
    </w:pPr>
  </w:style>
  <w:style w:type="paragraph" w:styleId="FootnoteText">
    <w:name w:val="footnote text"/>
    <w:basedOn w:val="Normal"/>
    <w:link w:val="FootnoteTextChar"/>
    <w:uiPriority w:val="99"/>
    <w:semiHidden/>
    <w:rsid w:val="005F51A6"/>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F51A6"/>
    <w:rPr>
      <w:rFonts w:ascii="Times New Roman" w:eastAsia="Times New Roman" w:hAnsi="Times New Roman" w:cs="Times New Roman"/>
      <w:snapToGrid w:val="0"/>
      <w:kern w:val="0"/>
      <w:sz w:val="20"/>
      <w:szCs w:val="20"/>
      <w:lang w:eastAsia="en-GB"/>
      <w14:ligatures w14:val="none"/>
    </w:rPr>
  </w:style>
  <w:style w:type="character" w:styleId="FootnoteReference">
    <w:name w:val="footnote reference"/>
    <w:uiPriority w:val="99"/>
    <w:semiHidden/>
    <w:rsid w:val="005F51A6"/>
    <w:rPr>
      <w:rFonts w:cs="Times New Roman"/>
      <w:vertAlign w:val="superscript"/>
    </w:rPr>
  </w:style>
  <w:style w:type="table" w:styleId="TableGrid">
    <w:name w:val="Table Grid"/>
    <w:basedOn w:val="TableNormal"/>
    <w:uiPriority w:val="59"/>
    <w:rsid w:val="005F51A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1A6"/>
    <w:rPr>
      <w:kern w:val="0"/>
      <w14:ligatures w14:val="none"/>
    </w:rPr>
  </w:style>
  <w:style w:type="paragraph" w:styleId="Footer">
    <w:name w:val="footer"/>
    <w:basedOn w:val="Normal"/>
    <w:link w:val="FooterChar"/>
    <w:uiPriority w:val="99"/>
    <w:unhideWhenUsed/>
    <w:rsid w:val="005F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1A6"/>
    <w:rPr>
      <w:kern w:val="0"/>
      <w14:ligatures w14:val="none"/>
    </w:rPr>
  </w:style>
  <w:style w:type="paragraph" w:styleId="NormalWeb">
    <w:name w:val="Normal (Web)"/>
    <w:basedOn w:val="Normal"/>
    <w:uiPriority w:val="99"/>
    <w:semiHidden/>
    <w:unhideWhenUsed/>
    <w:rsid w:val="005F51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Revision">
    <w:name w:val="Revision"/>
    <w:hidden/>
    <w:uiPriority w:val="99"/>
    <w:semiHidden/>
    <w:rsid w:val="009522BF"/>
    <w:pPr>
      <w:spacing w:after="0" w:line="240" w:lineRule="auto"/>
    </w:pPr>
    <w:rPr>
      <w:kern w:val="0"/>
      <w14:ligatures w14:val="none"/>
    </w:rPr>
  </w:style>
  <w:style w:type="character" w:styleId="CommentReference">
    <w:name w:val="annotation reference"/>
    <w:basedOn w:val="DefaultParagraphFont"/>
    <w:uiPriority w:val="99"/>
    <w:semiHidden/>
    <w:unhideWhenUsed/>
    <w:rsid w:val="00101B1C"/>
    <w:rPr>
      <w:sz w:val="16"/>
      <w:szCs w:val="16"/>
    </w:rPr>
  </w:style>
  <w:style w:type="paragraph" w:styleId="CommentText">
    <w:name w:val="annotation text"/>
    <w:basedOn w:val="Normal"/>
    <w:link w:val="CommentTextChar"/>
    <w:uiPriority w:val="99"/>
    <w:unhideWhenUsed/>
    <w:rsid w:val="00101B1C"/>
    <w:pPr>
      <w:spacing w:line="240" w:lineRule="auto"/>
    </w:pPr>
    <w:rPr>
      <w:sz w:val="20"/>
      <w:szCs w:val="20"/>
    </w:rPr>
  </w:style>
  <w:style w:type="character" w:customStyle="1" w:styleId="CommentTextChar">
    <w:name w:val="Comment Text Char"/>
    <w:basedOn w:val="DefaultParagraphFont"/>
    <w:link w:val="CommentText"/>
    <w:uiPriority w:val="99"/>
    <w:rsid w:val="00101B1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1B1C"/>
    <w:rPr>
      <w:b/>
      <w:bCs/>
    </w:rPr>
  </w:style>
  <w:style w:type="character" w:customStyle="1" w:styleId="CommentSubjectChar">
    <w:name w:val="Comment Subject Char"/>
    <w:basedOn w:val="CommentTextChar"/>
    <w:link w:val="CommentSubject"/>
    <w:uiPriority w:val="99"/>
    <w:semiHidden/>
    <w:rsid w:val="00101B1C"/>
    <w:rPr>
      <w:b/>
      <w:bCs/>
      <w:kern w:val="0"/>
      <w:sz w:val="20"/>
      <w:szCs w:val="20"/>
      <w14:ligatures w14:val="none"/>
    </w:rPr>
  </w:style>
  <w:style w:type="character" w:styleId="FollowedHyperlink">
    <w:name w:val="FollowedHyperlink"/>
    <w:basedOn w:val="DefaultParagraphFont"/>
    <w:uiPriority w:val="99"/>
    <w:semiHidden/>
    <w:unhideWhenUsed/>
    <w:rsid w:val="00B37F10"/>
    <w:rPr>
      <w:color w:val="800080" w:themeColor="followedHyperlink"/>
      <w:u w:val="single"/>
    </w:rPr>
  </w:style>
  <w:style w:type="character" w:styleId="UnresolvedMention">
    <w:name w:val="Unresolved Mention"/>
    <w:basedOn w:val="DefaultParagraphFont"/>
    <w:uiPriority w:val="99"/>
    <w:semiHidden/>
    <w:unhideWhenUsed/>
    <w:rsid w:val="00B3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reers.europa.eu/en/contract-staff" TargetMode="External"/><Relationship Id="rId18" Type="http://schemas.openxmlformats.org/officeDocument/2006/relationships/hyperlink" Target="https://commission.europa.eu/get-involved/jobs-european-commission/job-opportunities-commission/apply-temporary-jobs_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c.europa.eu/dpo-register/detail/DPR-EC-16768.1" TargetMode="Externa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commission.europa.eu/get-involved/jobs-european-commission/job-opportunities-commission/apply-temporary-jobs_e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ur-lex.europa.eu/legal-content/EN/TXT/?uri=CELEX%3A01962R0031-20140501" TargetMode="External"/><Relationship Id="rId20" Type="http://schemas.openxmlformats.org/officeDocument/2006/relationships/hyperlink" Target="https://epso.europa.eu/en/eu-careers/benefi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ur-lex.europa.eu/legal-content/EN/TXT/?uri=CELEX%3A01962R0031-2014050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ission.europa.eu/get-involved/jobs-european-commission/job-opportunities-commission/apply-temporary-jobs_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ppevi\Downloads\Template%20Vacancy%20Notice%20TA%20AD-AST-SC_EN_April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BD72F4549B8E45B61B4D2449EC5F74" ma:contentTypeVersion="3" ma:contentTypeDescription="Create a new document." ma:contentTypeScope="" ma:versionID="8a7d8caaffe87cf5acc621f4637dc8ab">
  <xsd:schema xmlns:xsd="http://www.w3.org/2001/XMLSchema" xmlns:xs="http://www.w3.org/2001/XMLSchema" xmlns:p="http://schemas.microsoft.com/office/2006/metadata/properties" xmlns:ns2="e9f2c180-7b90-4bdd-a064-1f8e90ccad82" targetNamespace="http://schemas.microsoft.com/office/2006/metadata/properties" ma:root="true" ma:fieldsID="7ae8e399f7347145a50c63a7a2fa45e5" ns2:_="">
    <xsd:import namespace="e9f2c180-7b90-4bdd-a064-1f8e90ccad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2c180-7b90-4bdd-a064-1f8e90cca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BEFB9-C36F-4E40-8807-84199F9DC974}">
  <ds:schemaRefs>
    <ds:schemaRef ds:uri="http://schemas.microsoft.com/sharepoint/v3/contenttype/forms"/>
  </ds:schemaRefs>
</ds:datastoreItem>
</file>

<file path=customXml/itemProps2.xml><?xml version="1.0" encoding="utf-8"?>
<ds:datastoreItem xmlns:ds="http://schemas.openxmlformats.org/officeDocument/2006/customXml" ds:itemID="{4B516D17-A563-4622-A032-6FCBD4F7CEA1}">
  <ds:schemaRefs>
    <ds:schemaRef ds:uri="http://schemas.openxmlformats.org/officeDocument/2006/bibliography"/>
  </ds:schemaRefs>
</ds:datastoreItem>
</file>

<file path=customXml/itemProps3.xml><?xml version="1.0" encoding="utf-8"?>
<ds:datastoreItem xmlns:ds="http://schemas.openxmlformats.org/officeDocument/2006/customXml" ds:itemID="{D74EBA0F-2E88-4F46-8E4E-89AE6E027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2c180-7b90-4bdd-a064-1f8e90cc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0D066C-AD84-485C-AAF0-24007BD208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Vacancy Notice TA AD-AST-SC_EN_April2026.dotx</Template>
  <TotalTime>5</TotalTime>
  <Pages>9</Pages>
  <Words>2537</Words>
  <Characters>14720</Characters>
  <Application>Microsoft Office Word</Application>
  <DocSecurity>0</DocSecurity>
  <Lines>306</Lines>
  <Paragraphs>132</Paragraphs>
  <ScaleCrop>false</ScaleCrop>
  <Company>European Commission</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LUPPENS Virginie (ENV)</dc:creator>
  <cp:keywords/>
  <dc:description/>
  <cp:lastModifiedBy>ULCAR Sarah (HR)</cp:lastModifiedBy>
  <cp:revision>4</cp:revision>
  <cp:lastPrinted>2025-09-17T13:12:00Z</cp:lastPrinted>
  <dcterms:created xsi:type="dcterms:W3CDTF">2026-09-04T14:00:00Z</dcterms:created>
  <dcterms:modified xsi:type="dcterms:W3CDTF">2026-09-04T14:02:00Z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2024-10-25T13:48:37Z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3749cd91-5909-40a0-8c49-fe3bc659bd71</vt:lpwstr>
  </property>
  <property fmtid="{D5CDD505-2E9C-101B-9397-08002B2CF9AE}" pid="8" name="MSIP_Label_6bd9ddd1-4d20-43f6-abfa-fc3c07406f94_ContentBits">
    <vt:lpwstr>0</vt:lpwstr>
  </property>
  <property fmtid="{D5CDD505-2E9C-101B-9397-08002B2CF9AE}" pid="9" name="ContentTypeId">
    <vt:lpwstr>0x01010030BD72F4549B8E45B61B4D2449EC5F74</vt:lpwstr>
  </property>
  <property fmtid="{D5CDD505-2E9C-101B-9397-08002B2CF9AE}" pid="10" name="MediaServiceImageTags">
    <vt:lpwstr/>
  </property>
</Properties>
</file>